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39"/>
        <w:gridCol w:w="5002"/>
        <w:gridCol w:w="5328"/>
        <w:gridCol w:w="231"/>
      </w:tblGrid>
      <w:tr w:rsidR="00265218" w:rsidRPr="00351EE4" w14:paraId="43F15B84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37A469E9" w14:textId="77777777" w:rsidR="00265218" w:rsidRPr="00351EE4" w:rsidRDefault="00265218" w:rsidP="00CF31BB">
            <w:pPr>
              <w:pStyle w:val="Title"/>
              <w:rPr>
                <w:rFonts w:ascii="Californian FB" w:hAnsi="Californian FB"/>
                <w:sz w:val="22"/>
                <w:szCs w:val="22"/>
              </w:rPr>
            </w:pPr>
          </w:p>
        </w:tc>
        <w:tc>
          <w:tcPr>
            <w:tcW w:w="2257" w:type="pct"/>
            <w:shd w:val="clear" w:color="auto" w:fill="4E3B30" w:themeFill="text2"/>
            <w:vAlign w:val="center"/>
          </w:tcPr>
          <w:p w14:paraId="397FD31E" w14:textId="77777777" w:rsidR="00265218" w:rsidRPr="00351EE4" w:rsidRDefault="001B1B93" w:rsidP="0035052D">
            <w:pPr>
              <w:pStyle w:val="Title"/>
              <w:rPr>
                <w:rFonts w:ascii="Californian FB" w:hAnsi="Californian FB"/>
                <w:sz w:val="22"/>
                <w:szCs w:val="22"/>
              </w:rPr>
            </w:pPr>
            <w:r w:rsidRPr="00351EE4">
              <w:rPr>
                <w:rFonts w:ascii="Californian FB" w:hAnsi="Californian FB"/>
                <w:sz w:val="22"/>
                <w:szCs w:val="22"/>
              </w:rPr>
              <w:t>CLIENT INFORMATION</w:t>
            </w:r>
          </w:p>
        </w:tc>
        <w:tc>
          <w:tcPr>
            <w:tcW w:w="2405" w:type="pct"/>
            <w:shd w:val="clear" w:color="auto" w:fill="auto"/>
          </w:tcPr>
          <w:p w14:paraId="77D3025B" w14:textId="77777777" w:rsidR="00265218" w:rsidRPr="00351EE4" w:rsidRDefault="00265218" w:rsidP="00CF31BB">
            <w:pPr>
              <w:pStyle w:val="Title"/>
              <w:rPr>
                <w:rFonts w:ascii="Californian FB" w:hAnsi="Californian FB"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auto"/>
          </w:tcPr>
          <w:p w14:paraId="750E62CD" w14:textId="77777777" w:rsidR="00265218" w:rsidRPr="00351EE4" w:rsidRDefault="00265218" w:rsidP="00CF31BB">
            <w:pPr>
              <w:pStyle w:val="Title"/>
              <w:rPr>
                <w:rFonts w:ascii="Californian FB" w:hAnsi="Californian FB"/>
                <w:sz w:val="22"/>
                <w:szCs w:val="22"/>
              </w:rPr>
            </w:pPr>
          </w:p>
        </w:tc>
      </w:tr>
      <w:tr w:rsidR="00BC1B68" w:rsidRPr="00351EE4" w14:paraId="262BFEAF" w14:textId="77777777" w:rsidTr="00351EE4">
        <w:trPr>
          <w:trHeight w:val="189"/>
        </w:trPr>
        <w:tc>
          <w:tcPr>
            <w:tcW w:w="171" w:type="pct"/>
            <w:shd w:val="clear" w:color="auto" w:fill="auto"/>
          </w:tcPr>
          <w:p w14:paraId="1D50B956" w14:textId="77777777" w:rsidR="00BC1B68" w:rsidRPr="00351EE4" w:rsidRDefault="00BC1B68" w:rsidP="00915359">
            <w:pPr>
              <w:rPr>
                <w:rFonts w:ascii="Californian FB" w:hAnsi="Californian FB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3CE2DEAD" w14:textId="77777777" w:rsidR="00BC1B68" w:rsidRPr="00351EE4" w:rsidRDefault="00BC1B68" w:rsidP="00351EE4">
            <w:pPr>
              <w:jc w:val="both"/>
              <w:rPr>
                <w:rFonts w:ascii="Californian FB" w:hAnsi="Californian FB"/>
              </w:rPr>
            </w:pPr>
          </w:p>
        </w:tc>
        <w:tc>
          <w:tcPr>
            <w:tcW w:w="167" w:type="pct"/>
            <w:shd w:val="clear" w:color="auto" w:fill="auto"/>
          </w:tcPr>
          <w:p w14:paraId="668562CB" w14:textId="77777777" w:rsidR="00BC1B68" w:rsidRPr="00351EE4" w:rsidRDefault="00BC1B68" w:rsidP="00915359">
            <w:pPr>
              <w:rPr>
                <w:rFonts w:ascii="Californian FB" w:hAnsi="Californian FB"/>
              </w:rPr>
            </w:pPr>
          </w:p>
        </w:tc>
      </w:tr>
      <w:tr w:rsidR="00265218" w:rsidRPr="00351EE4" w14:paraId="5801B2C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00D6397F" w14:textId="77777777" w:rsidR="00265218" w:rsidRPr="00351EE4" w:rsidRDefault="00265218" w:rsidP="00CF31BB">
            <w:pPr>
              <w:rPr>
                <w:rFonts w:ascii="Californian FB" w:hAnsi="Californian FB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101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4870"/>
              <w:gridCol w:w="235"/>
              <w:gridCol w:w="308"/>
              <w:gridCol w:w="1678"/>
              <w:gridCol w:w="3023"/>
            </w:tblGrid>
            <w:tr w:rsidR="00B46F0B" w:rsidRPr="00351EE4" w14:paraId="050DCDAF" w14:textId="77777777" w:rsidTr="00952D4A">
              <w:tc>
                <w:tcPr>
                  <w:tcW w:w="1011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35688046" w14:textId="77777777" w:rsidR="00B46F0B" w:rsidRPr="00351EE4" w:rsidRDefault="00781E04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025244187"/>
                      <w:placeholder>
                        <w:docPart w:val="2C58F916BFF14134B1BAFA63CAB323B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B46F0B" w:rsidRPr="00351EE4">
                        <w:rPr>
                          <w:rFonts w:ascii="Californian FB" w:hAnsi="Californian FB"/>
                          <w:sz w:val="22"/>
                        </w:rPr>
                        <w:t>Date</w:t>
                      </w:r>
                    </w:sdtContent>
                  </w:sdt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: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2027983814"/>
                      <w:placeholder>
                        <w:docPart w:val="5C1DBFCD1BD64BB79E5C2C2E26A174AD"/>
                      </w:placeholder>
                      <w:showingPlcHdr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to enter a date.</w:t>
                      </w:r>
                    </w:sdtContent>
                  </w:sdt>
                </w:p>
              </w:tc>
            </w:tr>
            <w:tr w:rsidR="009E4836" w:rsidRPr="00351EE4" w14:paraId="2B6C876B" w14:textId="77777777" w:rsidTr="00B46F0B">
              <w:tc>
                <w:tcPr>
                  <w:tcW w:w="541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8843487" w14:textId="77777777" w:rsidR="0056661D" w:rsidRPr="00351EE4" w:rsidRDefault="00781E04" w:rsidP="004E263B">
                  <w:pPr>
                    <w:spacing w:after="0"/>
                    <w:jc w:val="left"/>
                    <w:rPr>
                      <w:rFonts w:ascii="Californian FB" w:hAnsi="Californian FB"/>
                    </w:rPr>
                  </w:pPr>
                  <w:sdt>
                    <w:sdtPr>
                      <w:rPr>
                        <w:rFonts w:ascii="Californian FB" w:hAnsi="Californian FB"/>
                      </w:rPr>
                      <w:id w:val="1744913636"/>
                      <w:placeholder>
                        <w:docPart w:val="0706DD5733AF49899EF61C24EDAD4C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9E4836" w:rsidRPr="00351EE4">
                        <w:rPr>
                          <w:rFonts w:ascii="Californian FB" w:hAnsi="Californian FB"/>
                          <w:b/>
                          <w:bCs/>
                        </w:rPr>
                        <w:t>Client Name</w:t>
                      </w:r>
                    </w:sdtContent>
                  </w:sdt>
                  <w:r w:rsidR="009E4836" w:rsidRPr="00351EE4">
                    <w:rPr>
                      <w:rFonts w:ascii="Californian FB" w:hAnsi="Californian FB"/>
                    </w:rPr>
                    <w:t>:</w:t>
                  </w:r>
                  <w:r w:rsidR="00B46F0B" w:rsidRPr="00351EE4">
                    <w:rPr>
                      <w:rFonts w:ascii="Californian FB" w:hAnsi="Californian FB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</w:rPr>
                      <w:id w:val="718861846"/>
                      <w:placeholder>
                        <w:docPart w:val="DE7E14E7DE99464A80ACACD3AA96A046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here to enter text.</w:t>
                      </w:r>
                    </w:sdtContent>
                  </w:sdt>
                  <w:r w:rsidR="0056661D" w:rsidRPr="00351EE4">
                    <w:rPr>
                      <w:rFonts w:ascii="Californian FB" w:hAnsi="Californian FB"/>
                    </w:rPr>
                    <w:t xml:space="preserve">  </w:t>
                  </w:r>
                </w:p>
                <w:p w14:paraId="7D985FC1" w14:textId="1E38EA60" w:rsidR="009E4836" w:rsidRPr="00351EE4" w:rsidRDefault="0056661D" w:rsidP="009E4836">
                  <w:pPr>
                    <w:jc w:val="left"/>
                    <w:rPr>
                      <w:rFonts w:ascii="Californian FB" w:hAnsi="Californian FB"/>
                    </w:rPr>
                  </w:pPr>
                  <w:r w:rsidRPr="00351EE4">
                    <w:rPr>
                      <w:rFonts w:ascii="Californian FB" w:hAnsi="Californian FB"/>
                    </w:rPr>
                    <w:t xml:space="preserve">DOB: </w:t>
                  </w:r>
                  <w:sdt>
                    <w:sdtPr>
                      <w:rPr>
                        <w:rFonts w:ascii="Californian FB" w:hAnsi="Californian FB"/>
                      </w:rPr>
                      <w:id w:val="1919203769"/>
                      <w:placeholder>
                        <w:docPart w:val="F936E29756FC492BA986BC6F36E29EFF"/>
                      </w:placeholder>
                      <w:showingPlcHdr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  <w:b/>
                          <w:bCs/>
                        </w:rPr>
                        <w:t>Click or tap to enter a date.</w:t>
                      </w:r>
                    </w:sdtContent>
                  </w:sdt>
                </w:p>
              </w:tc>
              <w:tc>
                <w:tcPr>
                  <w:tcW w:w="470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599E5D42" w14:textId="77777777" w:rsidR="009E4836" w:rsidRPr="00351EE4" w:rsidRDefault="009E4836" w:rsidP="00C3239F">
                  <w:pPr>
                    <w:jc w:val="left"/>
                    <w:rPr>
                      <w:rFonts w:ascii="Californian FB" w:hAnsi="Californian FB"/>
                    </w:rPr>
                  </w:pPr>
                  <w:r w:rsidRPr="00351EE4">
                    <w:rPr>
                      <w:rFonts w:ascii="Californian FB" w:hAnsi="Californian FB"/>
                      <w:b/>
                      <w:bCs/>
                    </w:rPr>
                    <w:t>Social Security #</w:t>
                  </w:r>
                  <w:r w:rsidRPr="00351EE4">
                    <w:rPr>
                      <w:rFonts w:ascii="Californian FB" w:hAnsi="Californian FB"/>
                    </w:rPr>
                    <w:t xml:space="preserve">: </w:t>
                  </w:r>
                  <w:sdt>
                    <w:sdtPr>
                      <w:rPr>
                        <w:rFonts w:ascii="Californian FB" w:hAnsi="Californian FB"/>
                      </w:rPr>
                      <w:id w:val="685719793"/>
                      <w:placeholder>
                        <w:docPart w:val="CE17E2B819454080885799B891D1B35F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E141F4" w:rsidRPr="00351EE4" w14:paraId="2AB50319" w14:textId="77777777" w:rsidTr="00277EA3">
              <w:trPr>
                <w:trHeight w:val="397"/>
              </w:trPr>
              <w:tc>
                <w:tcPr>
                  <w:tcW w:w="10114" w:type="dxa"/>
                  <w:gridSpan w:val="5"/>
                  <w:tcBorders>
                    <w:top w:val="single" w:sz="24" w:space="0" w:color="4E3B30" w:themeColor="text2"/>
                    <w:bottom w:val="single" w:sz="24" w:space="0" w:color="4E3B30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7D93D08F" w14:textId="77777777" w:rsidR="00E141F4" w:rsidRPr="00351EE4" w:rsidRDefault="009E4836" w:rsidP="0035052D">
                  <w:pPr>
                    <w:pStyle w:val="Blue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CLIENT INFORMATION</w:t>
                  </w:r>
                </w:p>
              </w:tc>
            </w:tr>
            <w:tr w:rsidR="009E4836" w:rsidRPr="00351EE4" w14:paraId="285CC1A3" w14:textId="77777777" w:rsidTr="00277EA3">
              <w:trPr>
                <w:trHeight w:val="346"/>
              </w:trPr>
              <w:tc>
                <w:tcPr>
                  <w:tcW w:w="4870" w:type="dxa"/>
                </w:tcPr>
                <w:p w14:paraId="7D44A760" w14:textId="2175E644" w:rsidR="009E4836" w:rsidRPr="00351EE4" w:rsidRDefault="0064411E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Spouse/Partner: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897346289"/>
                      <w:placeholder>
                        <w:docPart w:val="E6AC6355997E4781BFD1CFAA5BE743BC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  <w:r w:rsidR="00621C9C" w:rsidRPr="00351EE4">
                    <w:rPr>
                      <w:rFonts w:ascii="Californian FB" w:hAnsi="Californian FB"/>
                      <w:sz w:val="22"/>
                    </w:rPr>
                    <w:t xml:space="preserve">  </w:t>
                  </w:r>
                  <w:r w:rsidR="00AC4F27" w:rsidRPr="00351EE4">
                    <w:rPr>
                      <w:rFonts w:ascii="Californian FB" w:hAnsi="Californian FB"/>
                      <w:sz w:val="22"/>
                    </w:rPr>
                    <w:t>D</w:t>
                  </w:r>
                  <w:r w:rsidR="00872B85" w:rsidRPr="00351EE4">
                    <w:rPr>
                      <w:rFonts w:ascii="Californian FB" w:hAnsi="Californian FB"/>
                      <w:sz w:val="22"/>
                    </w:rPr>
                    <w:t xml:space="preserve">OB: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2097390993"/>
                      <w:placeholder>
                        <w:docPart w:val="DefaultPlaceholder_-1854013437"/>
                      </w:placeholder>
                      <w:showingPlcHdr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r w:rsidR="007876FC" w:rsidRPr="00351EE4">
                        <w:rPr>
                          <w:rStyle w:val="PlaceholderText"/>
                          <w:rFonts w:ascii="Californian FB" w:hAnsi="Californian FB"/>
                          <w:b w:val="0"/>
                          <w:bCs w:val="0"/>
                          <w:sz w:val="22"/>
                        </w:rPr>
                        <w:t>Click or tap to enter a date.</w:t>
                      </w:r>
                    </w:sdtContent>
                  </w:sdt>
                </w:p>
              </w:tc>
              <w:tc>
                <w:tcPr>
                  <w:tcW w:w="5244" w:type="dxa"/>
                  <w:gridSpan w:val="4"/>
                </w:tcPr>
                <w:p w14:paraId="4DD61126" w14:textId="77777777" w:rsidR="009E4836" w:rsidRPr="00351EE4" w:rsidRDefault="0064411E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Social Security #: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1982039698"/>
                      <w:placeholder>
                        <w:docPart w:val="C5931A98C42E41F49E80CED66B5D7516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9E4836" w:rsidRPr="00351EE4" w14:paraId="08025729" w14:textId="77777777" w:rsidTr="00277EA3">
              <w:trPr>
                <w:trHeight w:val="346"/>
              </w:trPr>
              <w:tc>
                <w:tcPr>
                  <w:tcW w:w="4870" w:type="dxa"/>
                </w:tcPr>
                <w:p w14:paraId="097D5419" w14:textId="77777777" w:rsidR="009E4836" w:rsidRPr="00351EE4" w:rsidRDefault="009E4836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Phone: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385256547"/>
                      <w:placeholder>
                        <w:docPart w:val="070FF74299E74D629C60B40CD9DEE6F4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  <w:tc>
                <w:tcPr>
                  <w:tcW w:w="5244" w:type="dxa"/>
                  <w:gridSpan w:val="4"/>
                </w:tcPr>
                <w:p w14:paraId="280FFA4E" w14:textId="77777777" w:rsidR="009E4836" w:rsidRPr="00351EE4" w:rsidRDefault="00781E04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266198939"/>
                      <w:placeholder>
                        <w:docPart w:val="B68683B898D84161BAE9FEB3FF9CDDE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9E4836" w:rsidRPr="00351EE4">
                        <w:rPr>
                          <w:rFonts w:ascii="Californian FB" w:hAnsi="Californian FB"/>
                          <w:sz w:val="22"/>
                        </w:rPr>
                        <w:t>Email Address</w:t>
                      </w:r>
                    </w:sdtContent>
                  </w:sdt>
                  <w:r w:rsidR="009E4836" w:rsidRPr="00351EE4">
                    <w:rPr>
                      <w:rFonts w:ascii="Californian FB" w:hAnsi="Californian FB"/>
                      <w:sz w:val="22"/>
                    </w:rPr>
                    <w:t>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299828914"/>
                      <w:placeholder>
                        <w:docPart w:val="C5D695A6F9274F00B73617C3A35DE57C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E61D15" w:rsidRPr="00351EE4" w14:paraId="27E16E89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5CD664AF" w14:textId="77777777" w:rsidR="00E61D15" w:rsidRPr="00351EE4" w:rsidRDefault="00781E04" w:rsidP="0035052D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81676382"/>
                      <w:placeholder>
                        <w:docPart w:val="3646A6DF0633496EAF8C333D76031F1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351EE4">
                        <w:rPr>
                          <w:rFonts w:ascii="Californian FB" w:hAnsi="Californian FB"/>
                          <w:sz w:val="22"/>
                        </w:rPr>
                        <w:t>Address</w:t>
                      </w:r>
                    </w:sdtContent>
                  </w:sdt>
                  <w:r w:rsidR="009E4836" w:rsidRPr="00351EE4">
                    <w:rPr>
                      <w:rFonts w:ascii="Californian FB" w:hAnsi="Californian FB"/>
                      <w:sz w:val="22"/>
                    </w:rPr>
                    <w:t>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146255391"/>
                      <w:placeholder>
                        <w:docPart w:val="A75582D3D5BB4B69B4F3484190178B0A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9E4836" w:rsidRPr="00351EE4" w14:paraId="67E54E4A" w14:textId="77777777" w:rsidTr="00277EA3">
              <w:trPr>
                <w:trHeight w:val="346"/>
              </w:trPr>
              <w:tc>
                <w:tcPr>
                  <w:tcW w:w="4870" w:type="dxa"/>
                  <w:tcBorders>
                    <w:top w:val="single" w:sz="4" w:space="0" w:color="808080" w:themeColor="background1" w:themeShade="80"/>
                  </w:tcBorders>
                </w:tcPr>
                <w:p w14:paraId="0E5A32E6" w14:textId="77777777" w:rsidR="009E4836" w:rsidRPr="00351EE4" w:rsidRDefault="00781E04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148971649"/>
                      <w:placeholder>
                        <w:docPart w:val="4C1ABFAAEBF94E228E817E4618AF0AD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9E4836" w:rsidRPr="00351EE4">
                        <w:rPr>
                          <w:rFonts w:ascii="Californian FB" w:hAnsi="Californian FB"/>
                          <w:sz w:val="22"/>
                        </w:rPr>
                        <w:t>City</w:t>
                      </w:r>
                    </w:sdtContent>
                  </w:sdt>
                  <w:r w:rsidR="0064411E" w:rsidRPr="00351EE4">
                    <w:rPr>
                      <w:rFonts w:ascii="Californian FB" w:hAnsi="Californian FB"/>
                      <w:sz w:val="22"/>
                    </w:rPr>
                    <w:t>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779841607"/>
                      <w:placeholder>
                        <w:docPart w:val="83B2AFD2620F49AEBC1FB3795C004DDD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  <w:tc>
                <w:tcPr>
                  <w:tcW w:w="2221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55F4CB7" w14:textId="77777777" w:rsidR="009E4836" w:rsidRPr="00351EE4" w:rsidRDefault="0064411E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State: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537654427"/>
                      <w:placeholder>
                        <w:docPart w:val="62426C28004648DEB527197AF8A87E02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  <w:tc>
                <w:tcPr>
                  <w:tcW w:w="3023" w:type="dxa"/>
                  <w:tcBorders>
                    <w:top w:val="single" w:sz="4" w:space="0" w:color="808080" w:themeColor="background1" w:themeShade="80"/>
                  </w:tcBorders>
                </w:tcPr>
                <w:p w14:paraId="240ED3EF" w14:textId="77777777" w:rsidR="009E4836" w:rsidRPr="00351EE4" w:rsidRDefault="00781E04" w:rsidP="009F4149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719584446"/>
                      <w:placeholder>
                        <w:docPart w:val="DCE68B60CF294ADA8F742F7B72674FF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9E4836" w:rsidRPr="00351EE4">
                        <w:rPr>
                          <w:rFonts w:ascii="Californian FB" w:hAnsi="Californian FB"/>
                          <w:sz w:val="22"/>
                        </w:rPr>
                        <w:t>ZIP Code</w:t>
                      </w:r>
                    </w:sdtContent>
                  </w:sdt>
                  <w:r w:rsidR="0064411E" w:rsidRPr="00351EE4">
                    <w:rPr>
                      <w:rFonts w:ascii="Californian FB" w:hAnsi="Californian FB"/>
                      <w:sz w:val="22"/>
                    </w:rPr>
                    <w:t>:</w:t>
                  </w:r>
                  <w:r w:rsidR="00B46F0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345217572"/>
                      <w:placeholder>
                        <w:docPart w:val="BBFF56B984284397B9CBB43441E90783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E61D15" w:rsidRPr="00351EE4" w14:paraId="13A19046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2F95E3F" w14:textId="77777777" w:rsidR="00E61D15" w:rsidRPr="00351EE4" w:rsidRDefault="0064411E" w:rsidP="0064411E">
                  <w:pPr>
                    <w:jc w:val="left"/>
                    <w:rPr>
                      <w:rFonts w:ascii="Californian FB" w:hAnsi="Californian FB"/>
                    </w:rPr>
                  </w:pPr>
                  <w:r w:rsidRPr="00351EE4">
                    <w:rPr>
                      <w:rFonts w:ascii="Californian FB" w:hAnsi="Californian FB"/>
                      <w:b/>
                      <w:bCs/>
                    </w:rPr>
                    <w:t>Marital Status</w:t>
                  </w:r>
                  <w:r w:rsidRPr="00351EE4">
                    <w:rPr>
                      <w:rFonts w:ascii="Californian FB" w:hAnsi="Californian FB"/>
                    </w:rPr>
                    <w:t xml:space="preserve">:  Single </w:t>
                  </w:r>
                  <w:sdt>
                    <w:sdtPr>
                      <w:rPr>
                        <w:rFonts w:ascii="Californian FB" w:hAnsi="Californian FB"/>
                      </w:rPr>
                      <w:id w:val="-15492996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</w:rPr>
                    <w:t xml:space="preserve">  Married  </w:t>
                  </w:r>
                  <w:sdt>
                    <w:sdtPr>
                      <w:rPr>
                        <w:rFonts w:ascii="Californian FB" w:hAnsi="Californian FB"/>
                      </w:rPr>
                      <w:id w:val="-14248841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</w:rPr>
                    <w:t xml:space="preserve">  Divorced  </w:t>
                  </w:r>
                  <w:sdt>
                    <w:sdtPr>
                      <w:rPr>
                        <w:rFonts w:ascii="Californian FB" w:hAnsi="Californian FB"/>
                      </w:rPr>
                      <w:id w:val="-7209781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</w:rPr>
                    <w:t xml:space="preserve">  Widowed  </w:t>
                  </w:r>
                  <w:sdt>
                    <w:sdtPr>
                      <w:rPr>
                        <w:rFonts w:ascii="Californian FB" w:hAnsi="Californian FB"/>
                      </w:rPr>
                      <w:id w:val="-17013052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</w:rPr>
                    <w:t xml:space="preserve">  </w:t>
                  </w:r>
                  <w:r w:rsidRPr="00351EE4">
                    <w:rPr>
                      <w:rFonts w:ascii="Californian FB" w:hAnsi="Californian FB"/>
                      <w:b/>
                      <w:bCs/>
                    </w:rPr>
                    <w:t>Number of Dependents</w:t>
                  </w:r>
                  <w:r w:rsidRPr="00351EE4">
                    <w:rPr>
                      <w:rFonts w:ascii="Californian FB" w:hAnsi="Californian FB"/>
                    </w:rPr>
                    <w:t xml:space="preserve">: </w:t>
                  </w:r>
                  <w:sdt>
                    <w:sdtPr>
                      <w:rPr>
                        <w:rFonts w:ascii="Californian FB" w:hAnsi="Californian FB"/>
                      </w:rPr>
                      <w:id w:val="-1472823885"/>
                      <w:placeholder>
                        <w:docPart w:val="385ECB68C2734526BBF42C70F9D2039E"/>
                      </w:placeholder>
                      <w:showingPlcHdr/>
                      <w:text/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here to enter text.</w:t>
                      </w:r>
                    </w:sdtContent>
                  </w:sdt>
                </w:p>
              </w:tc>
            </w:tr>
            <w:tr w:rsidR="00B46F0B" w:rsidRPr="00351EE4" w14:paraId="066184E3" w14:textId="77777777" w:rsidTr="003A367B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38288ACC" w14:textId="24354AD5" w:rsidR="00B46F0B" w:rsidRPr="00351EE4" w:rsidRDefault="00B46F0B" w:rsidP="003A367B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Dependent’s Name: 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174716969"/>
                      <w:placeholder>
                        <w:docPart w:val="E7028565B4B84034BB6017ADBBB25BC7"/>
                      </w:placeholder>
                      <w:showingPlcHdr/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  <w:r w:rsidRPr="00351EE4">
                    <w:rPr>
                      <w:rFonts w:ascii="Californian FB" w:hAnsi="Californian FB"/>
                      <w:sz w:val="22"/>
                    </w:rPr>
                    <w:t xml:space="preserve">        Social Security #: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374149756"/>
                      <w:placeholder>
                        <w:docPart w:val="E7028565B4B84034BB6017ADBBB25BC7"/>
                      </w:placeholder>
                      <w:showingPlcHdr/>
                    </w:sdtPr>
                    <w:sdtEndPr/>
                    <w:sdtContent>
                      <w:r w:rsidR="00215EC1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  <w:r w:rsidR="004E263B" w:rsidRPr="00351EE4">
                    <w:rPr>
                      <w:rFonts w:ascii="Californian FB" w:hAnsi="Californian FB"/>
                      <w:sz w:val="22"/>
                    </w:rPr>
                    <w:t xml:space="preserve"> </w:t>
                  </w:r>
                  <w:r w:rsidR="004E263B" w:rsidRPr="00351EE4">
                    <w:rPr>
                      <w:rFonts w:ascii="Californian FB" w:hAnsi="Californian FB"/>
                      <w:sz w:val="22"/>
                    </w:rPr>
                    <w:t>DOB: Click or tap to enter a date.</w:t>
                  </w:r>
                </w:p>
              </w:tc>
            </w:tr>
            <w:tr w:rsidR="00B46F0B" w:rsidRPr="00351EE4" w14:paraId="663E5AE5" w14:textId="77777777" w:rsidTr="003A367B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6633A498" w14:textId="3258856E" w:rsidR="00B46F0B" w:rsidRPr="00351EE4" w:rsidRDefault="004E263B" w:rsidP="003A367B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Dependent’s Name:  Click or tap here to enter text.        Social Security #: Click or tap here to enter text. DOB: Click or tap to enter a date.</w:t>
                  </w:r>
                </w:p>
              </w:tc>
            </w:tr>
            <w:tr w:rsidR="0064411E" w:rsidRPr="00351EE4" w14:paraId="73F02B6F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0131F0D1" w14:textId="05BB5C85" w:rsidR="0064411E" w:rsidRPr="00351EE4" w:rsidRDefault="004E263B" w:rsidP="003A367B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Dependent’s Name:  Click or tap here to enter text.        Social Security #: Click or tap here to enter text. DOB: Click or tap to enter a date.</w:t>
                  </w:r>
                </w:p>
              </w:tc>
            </w:tr>
            <w:tr w:rsidR="0064411E" w:rsidRPr="00351EE4" w14:paraId="451F8DE7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top w:val="single" w:sz="24" w:space="0" w:color="4E3B30" w:themeColor="text2"/>
                    <w:bottom w:val="single" w:sz="24" w:space="0" w:color="4E3B30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FBF334A" w14:textId="77777777" w:rsidR="0064411E" w:rsidRPr="00351EE4" w:rsidRDefault="0064411E" w:rsidP="0064411E">
                  <w:pPr>
                    <w:pStyle w:val="Blue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FILING INFORMATION</w:t>
                  </w:r>
                </w:p>
              </w:tc>
            </w:tr>
            <w:tr w:rsidR="00D1096C" w:rsidRPr="00351EE4" w14:paraId="6F0AD63B" w14:textId="77777777" w:rsidTr="00277EA3">
              <w:trPr>
                <w:trHeight w:val="346"/>
              </w:trPr>
              <w:tc>
                <w:tcPr>
                  <w:tcW w:w="5105" w:type="dxa"/>
                  <w:gridSpan w:val="2"/>
                  <w:tcBorders>
                    <w:top w:val="single" w:sz="12" w:space="0" w:color="auto"/>
                  </w:tcBorders>
                </w:tcPr>
                <w:p w14:paraId="66939F99" w14:textId="77777777" w:rsidR="00D1096C" w:rsidRPr="00351EE4" w:rsidRDefault="00D1096C" w:rsidP="0064411E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Income: W2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5808256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  <w:sz w:val="22"/>
                    </w:rPr>
                    <w:t xml:space="preserve">  1099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2333563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009" w:type="dxa"/>
                  <w:gridSpan w:val="3"/>
                  <w:tcBorders>
                    <w:top w:val="single" w:sz="12" w:space="0" w:color="auto"/>
                  </w:tcBorders>
                </w:tcPr>
                <w:p w14:paraId="485E91C4" w14:textId="77777777" w:rsidR="00D1096C" w:rsidRPr="00351EE4" w:rsidRDefault="00D1096C" w:rsidP="0064411E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Filing Status: Single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13724994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  <w:sz w:val="22"/>
                    </w:rPr>
                    <w:t xml:space="preserve">  Head of Household 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19801850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  <w:sz w:val="22"/>
                    </w:rPr>
                    <w:t xml:space="preserve">  Married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2022437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  <w:sz w:val="22"/>
                    </w:rPr>
                    <w:t xml:space="preserve">  Married Filing Separate 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119272300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</w:p>
              </w:tc>
            </w:tr>
            <w:tr w:rsidR="00277EA3" w:rsidRPr="00351EE4" w14:paraId="715D71B5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tbl>
                  <w:tblPr>
                    <w:tblStyle w:val="TableGrid"/>
                    <w:tblW w:w="989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top w:w="28" w:type="dxa"/>
                    </w:tblCellMar>
                    <w:tblLook w:val="0620" w:firstRow="1" w:lastRow="0" w:firstColumn="0" w:lastColumn="0" w:noHBand="1" w:noVBand="1"/>
                    <w:tblDescription w:val="Layout table"/>
                  </w:tblPr>
                  <w:tblGrid>
                    <w:gridCol w:w="9897"/>
                  </w:tblGrid>
                  <w:tr w:rsidR="00277EA3" w:rsidRPr="00351EE4" w14:paraId="066503A9" w14:textId="77777777" w:rsidTr="000337FF">
                    <w:trPr>
                      <w:trHeight w:val="346"/>
                    </w:trPr>
                    <w:tc>
                      <w:tcPr>
                        <w:tcW w:w="9897" w:type="dxa"/>
                        <w:tcBorders>
                          <w:top w:val="single" w:sz="24" w:space="0" w:color="4E3B30" w:themeColor="text2"/>
                          <w:bottom w:val="single" w:sz="24" w:space="0" w:color="4E3B30" w:themeColor="text2"/>
                        </w:tcBorders>
                        <w:shd w:val="clear" w:color="auto" w:fill="F2F2F2" w:themeFill="background1" w:themeFillShade="F2"/>
                        <w:vAlign w:val="center"/>
                      </w:tcPr>
                      <w:p w14:paraId="0DC980F6" w14:textId="77777777" w:rsidR="00277EA3" w:rsidRPr="00351EE4" w:rsidRDefault="00277EA3" w:rsidP="00277EA3">
                        <w:pPr>
                          <w:pStyle w:val="BlueBoldText"/>
                          <w:rPr>
                            <w:rFonts w:ascii="Californian FB" w:hAnsi="Californian FB"/>
                            <w:sz w:val="22"/>
                          </w:rPr>
                        </w:pPr>
                        <w:r w:rsidRPr="00351EE4">
                          <w:rPr>
                            <w:rFonts w:ascii="Californian FB" w:hAnsi="Californian FB"/>
                            <w:sz w:val="22"/>
                          </w:rPr>
                          <w:t>IDENTIFICATION</w:t>
                        </w:r>
                      </w:p>
                    </w:tc>
                  </w:tr>
                </w:tbl>
                <w:p w14:paraId="6C4A16E6" w14:textId="77777777" w:rsidR="00277EA3" w:rsidRPr="00351EE4" w:rsidRDefault="00277EA3" w:rsidP="00277EA3">
                  <w:pPr>
                    <w:rPr>
                      <w:rFonts w:ascii="Californian FB" w:hAnsi="Californian FB"/>
                    </w:rPr>
                  </w:pPr>
                </w:p>
              </w:tc>
            </w:tr>
            <w:tr w:rsidR="00D1096C" w:rsidRPr="00351EE4" w14:paraId="1CE7CC40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28E02C35" w14:textId="77777777" w:rsidR="00D1096C" w:rsidRPr="00351EE4" w:rsidRDefault="00D1096C" w:rsidP="00D1096C">
                  <w:pPr>
                    <w:spacing w:after="0"/>
                    <w:jc w:val="left"/>
                    <w:rPr>
                      <w:rFonts w:ascii="Californian FB" w:hAnsi="Californian FB"/>
                    </w:rPr>
                  </w:pPr>
                  <w:r w:rsidRPr="00351EE4">
                    <w:rPr>
                      <w:rFonts w:ascii="Californian FB" w:hAnsi="Californian FB"/>
                      <w:b/>
                      <w:bCs/>
                    </w:rPr>
                    <w:t>State:</w:t>
                  </w:r>
                  <w:r w:rsidRPr="00351EE4">
                    <w:rPr>
                      <w:rFonts w:ascii="Californian FB" w:hAnsi="Californian FB"/>
                    </w:rPr>
                    <w:t xml:space="preserve">  </w:t>
                  </w:r>
                  <w:sdt>
                    <w:sdtPr>
                      <w:rPr>
                        <w:rFonts w:ascii="Californian FB" w:hAnsi="Californian FB"/>
                      </w:rPr>
                      <w:id w:val="1965383769"/>
                      <w:placeholder>
                        <w:docPart w:val="8178BC6B737C4DE89F9784F78BCB1436"/>
                      </w:placeholder>
                      <w:showingPlcHdr/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here to enter text.</w:t>
                      </w:r>
                    </w:sdtContent>
                  </w:sdt>
                </w:p>
                <w:p w14:paraId="3B0CC60B" w14:textId="77777777" w:rsidR="00D1096C" w:rsidRPr="00351EE4" w:rsidRDefault="00D1096C" w:rsidP="00D1096C">
                  <w:pPr>
                    <w:spacing w:after="0"/>
                    <w:jc w:val="left"/>
                    <w:rPr>
                      <w:rFonts w:ascii="Californian FB" w:hAnsi="Californian FB"/>
                    </w:rPr>
                  </w:pPr>
                  <w:r w:rsidRPr="00351EE4">
                    <w:rPr>
                      <w:rFonts w:ascii="Californian FB" w:hAnsi="Californian FB"/>
                      <w:b/>
                      <w:bCs/>
                    </w:rPr>
                    <w:t>License #:</w:t>
                  </w:r>
                  <w:r w:rsidRPr="00351EE4">
                    <w:rPr>
                      <w:rFonts w:ascii="Californian FB" w:hAnsi="Californian FB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</w:rPr>
                      <w:id w:val="-1893645063"/>
                      <w:placeholder>
                        <w:docPart w:val="AC02FC6890924204A11516E7D2E33B42"/>
                      </w:placeholder>
                      <w:showingPlcHdr/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here to enter text.</w:t>
                      </w:r>
                    </w:sdtContent>
                  </w:sdt>
                  <w:r w:rsidRPr="00351EE4">
                    <w:rPr>
                      <w:rFonts w:ascii="Californian FB" w:hAnsi="Californian FB"/>
                    </w:rPr>
                    <w:t xml:space="preserve">   </w:t>
                  </w:r>
                  <w:r w:rsidRPr="00351EE4">
                    <w:rPr>
                      <w:rFonts w:ascii="Californian FB" w:hAnsi="Californian FB"/>
                      <w:b/>
                      <w:bCs/>
                    </w:rPr>
                    <w:t>State ID #:</w:t>
                  </w:r>
                  <w:r w:rsidRPr="00351EE4">
                    <w:rPr>
                      <w:rFonts w:ascii="Californian FB" w:hAnsi="Californian FB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</w:rPr>
                      <w:id w:val="1273428243"/>
                      <w:placeholder>
                        <w:docPart w:val="44F2DA97E43744CEB788DF1326C14DCF"/>
                      </w:placeholder>
                      <w:showingPlcHdr/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here to enter text.</w:t>
                      </w:r>
                    </w:sdtContent>
                  </w:sdt>
                </w:p>
                <w:p w14:paraId="74167733" w14:textId="77777777" w:rsidR="00D1096C" w:rsidRPr="00351EE4" w:rsidRDefault="00D1096C" w:rsidP="00277EA3">
                  <w:pPr>
                    <w:spacing w:after="0"/>
                    <w:jc w:val="left"/>
                    <w:rPr>
                      <w:rFonts w:ascii="Californian FB" w:hAnsi="Californian FB"/>
                    </w:rPr>
                  </w:pPr>
                  <w:r w:rsidRPr="00351EE4">
                    <w:rPr>
                      <w:rFonts w:ascii="Californian FB" w:hAnsi="Californian FB"/>
                      <w:b/>
                      <w:bCs/>
                    </w:rPr>
                    <w:t>Issued Date:</w:t>
                  </w:r>
                  <w:r w:rsidRPr="00351EE4">
                    <w:rPr>
                      <w:rFonts w:ascii="Californian FB" w:hAnsi="Californian FB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</w:rPr>
                      <w:id w:val="-1292812827"/>
                      <w:placeholder>
                        <w:docPart w:val="3D1319436FAF4C5AA361253630018AA4"/>
                      </w:placeholder>
                      <w:showingPlcHdr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to enter a date.</w:t>
                      </w:r>
                    </w:sdtContent>
                  </w:sdt>
                  <w:r w:rsidRPr="00351EE4">
                    <w:rPr>
                      <w:rFonts w:ascii="Californian FB" w:hAnsi="Californian FB"/>
                    </w:rPr>
                    <w:t xml:space="preserve">   </w:t>
                  </w:r>
                  <w:r w:rsidRPr="00351EE4">
                    <w:rPr>
                      <w:rFonts w:ascii="Californian FB" w:hAnsi="Californian FB"/>
                      <w:b/>
                      <w:bCs/>
                    </w:rPr>
                    <w:t>Expiration Date:</w:t>
                  </w:r>
                  <w:r w:rsidRPr="00351EE4">
                    <w:rPr>
                      <w:rFonts w:ascii="Californian FB" w:hAnsi="Californian FB"/>
                    </w:rPr>
                    <w:t xml:space="preserve">  </w:t>
                  </w:r>
                  <w:sdt>
                    <w:sdtPr>
                      <w:rPr>
                        <w:rFonts w:ascii="Californian FB" w:hAnsi="Californian FB"/>
                      </w:rPr>
                      <w:id w:val="161132486"/>
                      <w:placeholder>
                        <w:docPart w:val="3A1C7969AD6F4179B39773E2C320E56E"/>
                      </w:placeholder>
                      <w:showingPlcHdr/>
                      <w:date>
                        <w:dateFormat w:val="M/d/yyyy"/>
                        <w:lid w:val="en-US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351EE4">
                        <w:rPr>
                          <w:rStyle w:val="PlaceholderText"/>
                          <w:rFonts w:ascii="Californian FB" w:hAnsi="Californian FB"/>
                        </w:rPr>
                        <w:t>Click or tap to enter a date.</w:t>
                      </w:r>
                    </w:sdtContent>
                  </w:sdt>
                </w:p>
              </w:tc>
            </w:tr>
            <w:tr w:rsidR="00D1096C" w:rsidRPr="00351EE4" w14:paraId="4D64A76C" w14:textId="77777777" w:rsidTr="00277EA3">
              <w:trPr>
                <w:trHeight w:val="346"/>
              </w:trPr>
              <w:tc>
                <w:tcPr>
                  <w:tcW w:w="510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3937C4F" w14:textId="77777777" w:rsidR="00D1096C" w:rsidRPr="00351EE4" w:rsidRDefault="00277EA3" w:rsidP="0064411E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Previous Tax Year AGI: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1165161200"/>
                      <w:placeholder>
                        <w:docPart w:val="7B74B5AB73F44B59925C801DB2E93576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  <w:tc>
                <w:tcPr>
                  <w:tcW w:w="5009" w:type="dxa"/>
                  <w:gridSpan w:val="3"/>
                </w:tcPr>
                <w:p w14:paraId="4C1499FF" w14:textId="77777777" w:rsidR="00D1096C" w:rsidRPr="00351EE4" w:rsidRDefault="00277EA3" w:rsidP="0064411E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Filing Option:  E-File 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8335711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  <w:r w:rsidRPr="00351EE4">
                    <w:rPr>
                      <w:rFonts w:ascii="Californian FB" w:hAnsi="Californian FB"/>
                      <w:sz w:val="22"/>
                    </w:rPr>
                    <w:t xml:space="preserve">  Mail 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-21201333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351EE4">
                        <w:rPr>
                          <w:rFonts w:ascii="Segoe UI Symbol" w:eastAsia="MS Gothic" w:hAnsi="Segoe UI Symbol" w:cs="Segoe UI Symbol"/>
                          <w:sz w:val="22"/>
                        </w:rPr>
                        <w:t>☐</w:t>
                      </w:r>
                    </w:sdtContent>
                  </w:sdt>
                </w:p>
              </w:tc>
            </w:tr>
            <w:tr w:rsidR="00277EA3" w:rsidRPr="00351EE4" w14:paraId="73324CD1" w14:textId="77777777" w:rsidTr="00277EA3">
              <w:trPr>
                <w:trHeight w:val="346"/>
              </w:trPr>
              <w:tc>
                <w:tcPr>
                  <w:tcW w:w="1011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2977C7A2" w14:textId="77777777" w:rsidR="00277EA3" w:rsidRPr="00351EE4" w:rsidRDefault="00277EA3" w:rsidP="00277EA3">
                  <w:pPr>
                    <w:jc w:val="left"/>
                    <w:rPr>
                      <w:rFonts w:ascii="Californian FB" w:hAnsi="Californian FB"/>
                      <w:b/>
                      <w:bCs/>
                    </w:rPr>
                  </w:pPr>
                  <w:r w:rsidRPr="00351EE4">
                    <w:rPr>
                      <w:rFonts w:ascii="Californian FB" w:hAnsi="Californian FB"/>
                      <w:b/>
                      <w:bCs/>
                    </w:rPr>
                    <w:t>Banking Information (Please provide banking information of direct deposit)</w:t>
                  </w:r>
                </w:p>
              </w:tc>
            </w:tr>
            <w:tr w:rsidR="00277EA3" w:rsidRPr="00351EE4" w14:paraId="0E2788D5" w14:textId="77777777" w:rsidTr="006E5AAD">
              <w:trPr>
                <w:trHeight w:val="346"/>
              </w:trPr>
              <w:tc>
                <w:tcPr>
                  <w:tcW w:w="510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6BB9EC41" w14:textId="77777777" w:rsidR="00277EA3" w:rsidRPr="00351EE4" w:rsidRDefault="00277EA3" w:rsidP="0064411E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 xml:space="preserve">Bank Name: </w:t>
                  </w:r>
                  <w:sdt>
                    <w:sdtPr>
                      <w:rPr>
                        <w:rFonts w:ascii="Californian FB" w:hAnsi="Californian FB"/>
                        <w:sz w:val="22"/>
                      </w:rPr>
                      <w:id w:val="1556044070"/>
                      <w:placeholder>
                        <w:docPart w:val="3E9C8F48154C4BFDAD58F4BE7A531EFF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  <w:tc>
                <w:tcPr>
                  <w:tcW w:w="5009" w:type="dxa"/>
                  <w:gridSpan w:val="3"/>
                </w:tcPr>
                <w:p w14:paraId="56A95D0B" w14:textId="77777777" w:rsidR="00277EA3" w:rsidRPr="00351EE4" w:rsidRDefault="00277EA3" w:rsidP="0064411E">
                  <w:pPr>
                    <w:pStyle w:val="BoldText"/>
                    <w:rPr>
                      <w:rFonts w:ascii="Californian FB" w:hAnsi="Californian FB"/>
                      <w:b w:val="0"/>
                      <w:bCs w:val="0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Routing #:</w:t>
                  </w:r>
                  <w:r w:rsidR="00B46F0B" w:rsidRPr="00351EE4">
                    <w:rPr>
                      <w:rFonts w:ascii="Californian FB" w:hAnsi="Californian FB"/>
                      <w:b w:val="0"/>
                      <w:bCs w:val="0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b w:val="0"/>
                        <w:bCs w:val="0"/>
                        <w:sz w:val="22"/>
                      </w:rPr>
                      <w:id w:val="1852375291"/>
                      <w:placeholder>
                        <w:docPart w:val="856ED62517EB44278C21FB2187F08938"/>
                      </w:placeholder>
                      <w:showingPlcHdr/>
                    </w:sdtPr>
                    <w:sdtEndPr/>
                    <w:sdtContent>
                      <w:r w:rsidR="00B46F0B" w:rsidRPr="00351EE4">
                        <w:rPr>
                          <w:rStyle w:val="PlaceholderText"/>
                          <w:rFonts w:ascii="Californian FB" w:hAnsi="Californian FB"/>
                          <w:b w:val="0"/>
                          <w:bCs w:val="0"/>
                          <w:sz w:val="22"/>
                        </w:rPr>
                        <w:t>Click or tap here to enter text.</w:t>
                      </w:r>
                    </w:sdtContent>
                  </w:sdt>
                </w:p>
                <w:p w14:paraId="3A634A56" w14:textId="77777777" w:rsidR="00277EA3" w:rsidRPr="00351EE4" w:rsidRDefault="00277EA3" w:rsidP="0064411E">
                  <w:pPr>
                    <w:pStyle w:val="BoldText"/>
                    <w:rPr>
                      <w:rFonts w:ascii="Californian FB" w:hAnsi="Californian FB"/>
                      <w:sz w:val="22"/>
                    </w:rPr>
                  </w:pPr>
                  <w:r w:rsidRPr="00351EE4">
                    <w:rPr>
                      <w:rFonts w:ascii="Californian FB" w:hAnsi="Californian FB"/>
                      <w:sz w:val="22"/>
                    </w:rPr>
                    <w:t>Account #:</w:t>
                  </w:r>
                  <w:r w:rsidR="00215EC1" w:rsidRPr="00351EE4">
                    <w:rPr>
                      <w:rFonts w:ascii="Californian FB" w:hAnsi="Californian FB"/>
                      <w:b w:val="0"/>
                      <w:bCs w:val="0"/>
                      <w:sz w:val="22"/>
                    </w:rPr>
                    <w:t xml:space="preserve"> </w:t>
                  </w:r>
                  <w:sdt>
                    <w:sdtPr>
                      <w:rPr>
                        <w:rFonts w:ascii="Californian FB" w:hAnsi="Californian FB"/>
                        <w:b w:val="0"/>
                        <w:bCs w:val="0"/>
                        <w:sz w:val="22"/>
                      </w:rPr>
                      <w:id w:val="1590435574"/>
                      <w:placeholder>
                        <w:docPart w:val="03774236ECEB451B83B68F306A2989C8"/>
                      </w:placeholder>
                      <w:showingPlcHdr/>
                    </w:sdtPr>
                    <w:sdtEndPr/>
                    <w:sdtContent>
                      <w:r w:rsidR="00215EC1" w:rsidRPr="00351EE4">
                        <w:rPr>
                          <w:rStyle w:val="PlaceholderText"/>
                          <w:rFonts w:ascii="Californian FB" w:hAnsi="Californian FB"/>
                          <w:b w:val="0"/>
                          <w:bCs w:val="0"/>
                          <w:sz w:val="22"/>
                        </w:rPr>
                        <w:t>Click or tap here to enter text.</w:t>
                      </w:r>
                    </w:sdtContent>
                  </w:sdt>
                </w:p>
              </w:tc>
            </w:tr>
          </w:tbl>
          <w:p w14:paraId="1DB900B7" w14:textId="77777777" w:rsidR="00265218" w:rsidRPr="00351EE4" w:rsidRDefault="00265218" w:rsidP="004456B5">
            <w:pPr>
              <w:rPr>
                <w:rFonts w:ascii="Californian FB" w:hAnsi="Californian FB"/>
              </w:rPr>
            </w:pPr>
          </w:p>
        </w:tc>
        <w:tc>
          <w:tcPr>
            <w:tcW w:w="167" w:type="pct"/>
            <w:shd w:val="clear" w:color="auto" w:fill="auto"/>
          </w:tcPr>
          <w:p w14:paraId="5D5D1BD5" w14:textId="77777777" w:rsidR="00265218" w:rsidRPr="00351EE4" w:rsidRDefault="00265218" w:rsidP="00CF31BB">
            <w:pPr>
              <w:rPr>
                <w:rFonts w:ascii="Californian FB" w:hAnsi="Californian FB"/>
              </w:rPr>
            </w:pPr>
          </w:p>
        </w:tc>
        <w:bookmarkStart w:id="0" w:name="_GoBack"/>
        <w:bookmarkEnd w:id="0"/>
      </w:tr>
    </w:tbl>
    <w:p w14:paraId="5434C540" w14:textId="77777777" w:rsidR="00463B35" w:rsidRPr="00351EE4" w:rsidRDefault="00463B35" w:rsidP="00215EC1">
      <w:pPr>
        <w:jc w:val="both"/>
        <w:rPr>
          <w:rFonts w:ascii="Californian FB" w:hAnsi="Californian FB"/>
        </w:rPr>
      </w:pPr>
    </w:p>
    <w:sectPr w:rsidR="00463B35" w:rsidRPr="00351EE4" w:rsidSect="009C4938">
      <w:headerReference w:type="default" r:id="rId10"/>
      <w:footerReference w:type="default" r:id="rId11"/>
      <w:pgSz w:w="12240" w:h="15840" w:code="1"/>
      <w:pgMar w:top="720" w:right="720" w:bottom="720" w:left="72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9439E" w14:textId="77777777" w:rsidR="00781E04" w:rsidRDefault="00781E04" w:rsidP="00CF31BB">
      <w:r>
        <w:separator/>
      </w:r>
    </w:p>
  </w:endnote>
  <w:endnote w:type="continuationSeparator" w:id="0">
    <w:p w14:paraId="5A13AE74" w14:textId="77777777" w:rsidR="00781E04" w:rsidRDefault="00781E04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B46F0B" w:rsidRPr="009F4149" w14:paraId="559A35B1" w14:textId="77777777" w:rsidTr="00212AA2">
      <w:trPr>
        <w:trHeight w:val="288"/>
      </w:trPr>
      <w:tc>
        <w:tcPr>
          <w:tcW w:w="10790" w:type="dxa"/>
          <w:gridSpan w:val="3"/>
          <w:shd w:val="clear" w:color="auto" w:fill="auto"/>
          <w:vAlign w:val="center"/>
        </w:tcPr>
        <w:p w14:paraId="2407AD90" w14:textId="1A26A13F" w:rsidR="00B46F0B" w:rsidRPr="00215EC1" w:rsidRDefault="00B46F0B" w:rsidP="009F4149">
          <w:pPr>
            <w:pStyle w:val="Contacts"/>
            <w:rPr>
              <w:b/>
              <w:bCs/>
              <w:sz w:val="22"/>
              <w:szCs w:val="22"/>
            </w:rPr>
          </w:pPr>
          <w:r w:rsidRPr="00215EC1">
            <w:rPr>
              <w:b/>
              <w:bCs/>
              <w:sz w:val="22"/>
              <w:szCs w:val="22"/>
            </w:rPr>
            <w:t>www.CASHACCOUNTANTSINC.com</w:t>
          </w:r>
        </w:p>
      </w:tc>
    </w:tr>
    <w:tr w:rsidR="00AE3FB7" w:rsidRPr="009F4149" w14:paraId="2DE511A3" w14:textId="77777777" w:rsidTr="002D3842">
      <w:tc>
        <w:tcPr>
          <w:tcW w:w="3596" w:type="dxa"/>
          <w:shd w:val="clear" w:color="auto" w:fill="auto"/>
          <w:vAlign w:val="center"/>
        </w:tcPr>
        <w:p w14:paraId="180AB2FA" w14:textId="77777777" w:rsidR="00AE3FB7" w:rsidRPr="00215EC1" w:rsidRDefault="00B46F0B" w:rsidP="00B46F0B">
          <w:pPr>
            <w:pStyle w:val="Contacts"/>
            <w:rPr>
              <w:b/>
              <w:bCs/>
            </w:rPr>
          </w:pPr>
          <w:r w:rsidRPr="00215EC1">
            <w:rPr>
              <w:b/>
              <w:bCs/>
            </w:rPr>
            <w:t>3035 Stone Mountain Street #1971Lithonia, GA 30058</w:t>
          </w:r>
        </w:p>
      </w:tc>
      <w:tc>
        <w:tcPr>
          <w:tcW w:w="3597" w:type="dxa"/>
          <w:shd w:val="clear" w:color="auto" w:fill="auto"/>
          <w:vAlign w:val="center"/>
        </w:tcPr>
        <w:p w14:paraId="6D80D4F8" w14:textId="77777777" w:rsidR="00AE3FB7" w:rsidRPr="00215EC1" w:rsidRDefault="00215EC1" w:rsidP="009F4149">
          <w:pPr>
            <w:pStyle w:val="Contacts"/>
            <w:rPr>
              <w:b/>
              <w:bCs/>
            </w:rPr>
          </w:pPr>
          <w:r w:rsidRPr="00215EC1">
            <w:rPr>
              <w:b/>
              <w:bCs/>
            </w:rPr>
            <w:t>678-891-8686 | 404-393-3833</w:t>
          </w:r>
        </w:p>
      </w:tc>
      <w:tc>
        <w:tcPr>
          <w:tcW w:w="3597" w:type="dxa"/>
          <w:shd w:val="clear" w:color="auto" w:fill="auto"/>
          <w:vAlign w:val="center"/>
        </w:tcPr>
        <w:p w14:paraId="0277181F" w14:textId="77777777" w:rsidR="00AE3FB7" w:rsidRPr="00215EC1" w:rsidRDefault="00215EC1" w:rsidP="009F4149">
          <w:pPr>
            <w:pStyle w:val="Contacts"/>
            <w:rPr>
              <w:b/>
              <w:bCs/>
            </w:rPr>
          </w:pPr>
          <w:r w:rsidRPr="00215EC1">
            <w:rPr>
              <w:b/>
              <w:bCs/>
            </w:rPr>
            <w:t>LetsTalk@cashaccountantsinc.com</w:t>
          </w:r>
        </w:p>
      </w:tc>
    </w:tr>
  </w:tbl>
  <w:p w14:paraId="47E272C8" w14:textId="5704AFD3" w:rsidR="00835DE8" w:rsidRDefault="007010CC" w:rsidP="007010CC">
    <w:pPr>
      <w:pStyle w:val="Footer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7272622B" wp14:editId="4D09D340">
              <wp:simplePos x="0" y="0"/>
              <wp:positionH relativeFrom="margin">
                <wp:align>left</wp:align>
              </wp:positionH>
              <wp:positionV relativeFrom="page">
                <wp:posOffset>8897620</wp:posOffset>
              </wp:positionV>
              <wp:extent cx="6784848" cy="651510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651510"/>
                        <a:chOff x="922640" y="933265"/>
                        <a:chExt cx="6785581" cy="981869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E9A641" id="Group 15" o:spid="_x0000_s1026" style="position:absolute;margin-left:0;margin-top:700.6pt;width:534.25pt;height:51.3pt;z-index:-251649536;mso-position-horizontal:left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4e3b30 [3215]" strokecolor="#4e3b30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6FFFB" w14:textId="77777777" w:rsidR="00781E04" w:rsidRDefault="00781E04" w:rsidP="00CF31BB">
      <w:r>
        <w:separator/>
      </w:r>
    </w:p>
  </w:footnote>
  <w:footnote w:type="continuationSeparator" w:id="0">
    <w:p w14:paraId="11849BE3" w14:textId="77777777" w:rsidR="00781E04" w:rsidRDefault="00781E04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79929" w14:textId="77777777" w:rsidR="00BC1B68" w:rsidRPr="00835DE8" w:rsidRDefault="001B1B93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E2E18DB" wp14:editId="7E87CE9D">
              <wp:simplePos x="0" y="0"/>
              <wp:positionH relativeFrom="margin">
                <wp:align>left</wp:align>
              </wp:positionH>
              <wp:positionV relativeFrom="paragraph">
                <wp:posOffset>-1776730</wp:posOffset>
              </wp:positionV>
              <wp:extent cx="6908800" cy="9570720"/>
              <wp:effectExtent l="0" t="0" r="63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8800" cy="9570720"/>
                        <a:chOff x="0" y="0"/>
                        <a:chExt cx="6909375" cy="9570918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459111"/>
                          <a:ext cx="6909375" cy="7111807"/>
                          <a:chOff x="-1" y="-303139"/>
                          <a:chExt cx="6909547" cy="7111819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19457" y="-303139"/>
                            <a:ext cx="6890089" cy="7111819"/>
                            <a:chOff x="19457" y="-317769"/>
                            <a:chExt cx="6890089" cy="7111819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127745" y="-219347"/>
                              <a:ext cx="6781801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19457" y="-317769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3B6D4D" id="Group 13" o:spid="_x0000_s1026" style="position:absolute;margin-left:0;margin-top:-139.9pt;width:544pt;height:753.6pt;z-index:-251650560;mso-position-horizontal:left;mso-position-horizontal-relative:margin;mso-width-relative:margin;mso-height-relative:margin" coordsize="69093,9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">
              <v:group id="Group 2" o:spid="_x0000_s1027" style="position:absolute;top:24591;width:69093;height:71118" coordorigin=",-3031" coordsize="69095,7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left:194;top:-3031;width:68901;height:71117" coordorigin="194,-3177" coordsize="68900,7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1277;top:-2193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3a2c24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left:194;top:-3177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4e3b30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4e3b30 [3215]" strokecolor="#4e3b30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4e3b30 [3215]" stroked="f" strokeweight="1pt">
                <v:fill color2="#a78470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7968" behindDoc="1" locked="0" layoutInCell="1" allowOverlap="1" wp14:anchorId="4AD782EA" wp14:editId="48C61722">
          <wp:simplePos x="0" y="0"/>
          <wp:positionH relativeFrom="page">
            <wp:posOffset>6059606</wp:posOffset>
          </wp:positionH>
          <wp:positionV relativeFrom="paragraph">
            <wp:posOffset>-455068</wp:posOffset>
          </wp:positionV>
          <wp:extent cx="1740090" cy="1740090"/>
          <wp:effectExtent l="0" t="0" r="0" b="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y Highschool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623" cy="1743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AA"/>
    <w:rsid w:val="0005135F"/>
    <w:rsid w:val="000C75BF"/>
    <w:rsid w:val="001034AB"/>
    <w:rsid w:val="00110721"/>
    <w:rsid w:val="0012202F"/>
    <w:rsid w:val="001257F0"/>
    <w:rsid w:val="0016108E"/>
    <w:rsid w:val="001A199E"/>
    <w:rsid w:val="001B1B93"/>
    <w:rsid w:val="001C42C8"/>
    <w:rsid w:val="00205FE0"/>
    <w:rsid w:val="00215EC1"/>
    <w:rsid w:val="00246BBD"/>
    <w:rsid w:val="0025130C"/>
    <w:rsid w:val="00256391"/>
    <w:rsid w:val="002633EB"/>
    <w:rsid w:val="00265218"/>
    <w:rsid w:val="00277EA3"/>
    <w:rsid w:val="002C6ABD"/>
    <w:rsid w:val="002D3842"/>
    <w:rsid w:val="003071A0"/>
    <w:rsid w:val="00337C0F"/>
    <w:rsid w:val="0035052D"/>
    <w:rsid w:val="00351EE4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4E263B"/>
    <w:rsid w:val="00524D35"/>
    <w:rsid w:val="00542A22"/>
    <w:rsid w:val="0056661D"/>
    <w:rsid w:val="005A6806"/>
    <w:rsid w:val="005D124E"/>
    <w:rsid w:val="00621C9C"/>
    <w:rsid w:val="00643F5A"/>
    <w:rsid w:val="0064411E"/>
    <w:rsid w:val="00684557"/>
    <w:rsid w:val="006859BF"/>
    <w:rsid w:val="006A7299"/>
    <w:rsid w:val="006C7D64"/>
    <w:rsid w:val="006D43A7"/>
    <w:rsid w:val="007010CC"/>
    <w:rsid w:val="0071089C"/>
    <w:rsid w:val="00781E04"/>
    <w:rsid w:val="007876FC"/>
    <w:rsid w:val="007B52D2"/>
    <w:rsid w:val="007C1F7D"/>
    <w:rsid w:val="007D4902"/>
    <w:rsid w:val="00835DE8"/>
    <w:rsid w:val="00872B85"/>
    <w:rsid w:val="008C5804"/>
    <w:rsid w:val="008D3EE1"/>
    <w:rsid w:val="00915359"/>
    <w:rsid w:val="009C4938"/>
    <w:rsid w:val="009E4836"/>
    <w:rsid w:val="009E6AC6"/>
    <w:rsid w:val="009F19DF"/>
    <w:rsid w:val="009F4149"/>
    <w:rsid w:val="00A02846"/>
    <w:rsid w:val="00A3321A"/>
    <w:rsid w:val="00A73AE1"/>
    <w:rsid w:val="00AA08AA"/>
    <w:rsid w:val="00AB2833"/>
    <w:rsid w:val="00AC4F27"/>
    <w:rsid w:val="00AC7198"/>
    <w:rsid w:val="00AE3FB7"/>
    <w:rsid w:val="00B122BA"/>
    <w:rsid w:val="00B45F61"/>
    <w:rsid w:val="00B46F0B"/>
    <w:rsid w:val="00BC1B68"/>
    <w:rsid w:val="00BE6B42"/>
    <w:rsid w:val="00BF5A49"/>
    <w:rsid w:val="00C3239F"/>
    <w:rsid w:val="00C50E6D"/>
    <w:rsid w:val="00C520D9"/>
    <w:rsid w:val="00C84BD5"/>
    <w:rsid w:val="00CF31BB"/>
    <w:rsid w:val="00D1096C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C7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4E3B30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4E3B30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C77C0E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91u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46A6DF0633496EAF8C333D76031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C902B-7EEE-4C7D-BB48-E678A81114E8}"/>
      </w:docPartPr>
      <w:docPartBody>
        <w:p w:rsidR="004D629A" w:rsidRDefault="00DD1436" w:rsidP="00DD1436">
          <w:pPr>
            <w:pStyle w:val="3646A6DF0633496EAF8C333D76031F1C1"/>
          </w:pPr>
          <w:r w:rsidRPr="00B46F0B">
            <w:rPr>
              <w:rFonts w:ascii="Californian FB" w:hAnsi="Californian FB"/>
              <w:sz w:val="22"/>
            </w:rPr>
            <w:t>Address</w:t>
          </w:r>
        </w:p>
      </w:docPartBody>
    </w:docPart>
    <w:docPart>
      <w:docPartPr>
        <w:name w:val="B68683B898D84161BAE9FEB3FF9CD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EE820-F114-4B4F-B711-E5A090F77C81}"/>
      </w:docPartPr>
      <w:docPartBody>
        <w:p w:rsidR="004D629A" w:rsidRDefault="00DD1436" w:rsidP="00DD1436">
          <w:pPr>
            <w:pStyle w:val="B68683B898D84161BAE9FEB3FF9CDDE11"/>
          </w:pPr>
          <w:r w:rsidRPr="00B46F0B">
            <w:rPr>
              <w:rFonts w:ascii="Californian FB" w:hAnsi="Californian FB"/>
              <w:sz w:val="22"/>
            </w:rPr>
            <w:t>Email Address</w:t>
          </w:r>
        </w:p>
      </w:docPartBody>
    </w:docPart>
    <w:docPart>
      <w:docPartPr>
        <w:name w:val="4C1ABFAAEBF94E228E817E4618AF0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CCB04-4CA6-4F0A-B480-2ACD15DF5D19}"/>
      </w:docPartPr>
      <w:docPartBody>
        <w:p w:rsidR="004D629A" w:rsidRDefault="00DD1436" w:rsidP="00DD1436">
          <w:pPr>
            <w:pStyle w:val="4C1ABFAAEBF94E228E817E4618AF0ADB1"/>
          </w:pPr>
          <w:r w:rsidRPr="00B46F0B">
            <w:rPr>
              <w:rFonts w:ascii="Californian FB" w:hAnsi="Californian FB"/>
              <w:sz w:val="22"/>
            </w:rPr>
            <w:t>City</w:t>
          </w:r>
        </w:p>
      </w:docPartBody>
    </w:docPart>
    <w:docPart>
      <w:docPartPr>
        <w:name w:val="DCE68B60CF294ADA8F742F7B72674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BCAE7-7DA6-428A-936A-ECDED0CE9644}"/>
      </w:docPartPr>
      <w:docPartBody>
        <w:p w:rsidR="004D629A" w:rsidRDefault="00DD1436" w:rsidP="00DD1436">
          <w:pPr>
            <w:pStyle w:val="DCE68B60CF294ADA8F742F7B72674FFE1"/>
          </w:pPr>
          <w:r w:rsidRPr="00B46F0B">
            <w:rPr>
              <w:rFonts w:ascii="Californian FB" w:hAnsi="Californian FB"/>
              <w:sz w:val="22"/>
            </w:rPr>
            <w:t>ZIP Code</w:t>
          </w:r>
        </w:p>
      </w:docPartBody>
    </w:docPart>
    <w:docPart>
      <w:docPartPr>
        <w:name w:val="0706DD5733AF49899EF61C24EDAD4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A601C-6802-4F51-9522-E42BC65CF363}"/>
      </w:docPartPr>
      <w:docPartBody>
        <w:p w:rsidR="004D629A" w:rsidRDefault="00DD1436" w:rsidP="00DD1436">
          <w:pPr>
            <w:pStyle w:val="0706DD5733AF49899EF61C24EDAD4CBF1"/>
          </w:pPr>
          <w:r w:rsidRPr="00B46F0B">
            <w:rPr>
              <w:rFonts w:ascii="Californian FB" w:hAnsi="Californian FB"/>
              <w:b/>
              <w:bCs/>
            </w:rPr>
            <w:t>Client Name</w:t>
          </w:r>
        </w:p>
      </w:docPartBody>
    </w:docPart>
    <w:docPart>
      <w:docPartPr>
        <w:name w:val="8178BC6B737C4DE89F9784F78BCB1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A8F16-25FA-4506-9898-DC8EEFE89644}"/>
      </w:docPartPr>
      <w:docPartBody>
        <w:p w:rsidR="004D629A" w:rsidRDefault="00DD1436" w:rsidP="00DD1436">
          <w:pPr>
            <w:pStyle w:val="8178BC6B737C4DE89F9784F78BCB14361"/>
          </w:pPr>
          <w:r w:rsidRPr="00B46F0B">
            <w:rPr>
              <w:rStyle w:val="PlaceholderText"/>
              <w:rFonts w:ascii="Californian FB" w:hAnsi="Californian FB"/>
            </w:rPr>
            <w:t>Click or tap here to enter text.</w:t>
          </w:r>
        </w:p>
      </w:docPartBody>
    </w:docPart>
    <w:docPart>
      <w:docPartPr>
        <w:name w:val="2C58F916BFF14134B1BAFA63CAB32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67B44-B61F-4C89-B904-58F31F021704}"/>
      </w:docPartPr>
      <w:docPartBody>
        <w:p w:rsidR="004D629A" w:rsidRDefault="00DD1436" w:rsidP="00DD1436">
          <w:pPr>
            <w:pStyle w:val="2C58F916BFF14134B1BAFA63CAB323BC1"/>
          </w:pPr>
          <w:r w:rsidRPr="00B46F0B">
            <w:rPr>
              <w:rFonts w:ascii="Californian FB" w:hAnsi="Californian FB"/>
              <w:sz w:val="22"/>
            </w:rPr>
            <w:t>Date</w:t>
          </w:r>
        </w:p>
      </w:docPartBody>
    </w:docPart>
    <w:docPart>
      <w:docPartPr>
        <w:name w:val="5C1DBFCD1BD64BB79E5C2C2E26A17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08CAD-7313-4EF8-8B4A-E353CA2757B0}"/>
      </w:docPartPr>
      <w:docPartBody>
        <w:p w:rsidR="004D629A" w:rsidRDefault="00DD1436" w:rsidP="00DD1436">
          <w:pPr>
            <w:pStyle w:val="5C1DBFCD1BD64BB79E5C2C2E26A174AD1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to enter a date.</w:t>
          </w:r>
        </w:p>
      </w:docPartBody>
    </w:docPart>
    <w:docPart>
      <w:docPartPr>
        <w:name w:val="E7028565B4B84034BB6017ADBBB25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4232F-F50A-430B-8C4C-B5A48CA062A1}"/>
      </w:docPartPr>
      <w:docPartBody>
        <w:p w:rsidR="004D629A" w:rsidRDefault="00DD1436" w:rsidP="00DD1436">
          <w:pPr>
            <w:pStyle w:val="E7028565B4B84034BB6017ADBBB25BC71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DE7E14E7DE99464A80ACACD3AA96A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126D-C44A-4107-B7B8-E67211247559}"/>
      </w:docPartPr>
      <w:docPartBody>
        <w:p w:rsidR="004D629A" w:rsidRDefault="00DD1436" w:rsidP="00DD1436">
          <w:pPr>
            <w:pStyle w:val="DE7E14E7DE99464A80ACACD3AA96A046"/>
          </w:pPr>
          <w:r w:rsidRPr="00B46F0B">
            <w:rPr>
              <w:rStyle w:val="PlaceholderText"/>
              <w:rFonts w:ascii="Californian FB" w:hAnsi="Californian FB"/>
            </w:rPr>
            <w:t>Click or tap here to enter text.</w:t>
          </w:r>
        </w:p>
      </w:docPartBody>
    </w:docPart>
    <w:docPart>
      <w:docPartPr>
        <w:name w:val="CE17E2B819454080885799B891D1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F312C-58D5-4609-A517-5C5875B584D6}"/>
      </w:docPartPr>
      <w:docPartBody>
        <w:p w:rsidR="004D629A" w:rsidRDefault="00DD1436" w:rsidP="00DD1436">
          <w:pPr>
            <w:pStyle w:val="CE17E2B819454080885799B891D1B35F"/>
          </w:pPr>
          <w:r w:rsidRPr="00B46F0B">
            <w:rPr>
              <w:rStyle w:val="PlaceholderText"/>
              <w:rFonts w:ascii="Californian FB" w:hAnsi="Californian FB"/>
            </w:rPr>
            <w:t>Click or tap here to enter text.</w:t>
          </w:r>
        </w:p>
      </w:docPartBody>
    </w:docPart>
    <w:docPart>
      <w:docPartPr>
        <w:name w:val="E6AC6355997E4781BFD1CFAA5BE74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83194-8747-4368-8A10-7B87F55F8F60}"/>
      </w:docPartPr>
      <w:docPartBody>
        <w:p w:rsidR="004D629A" w:rsidRDefault="00DD1436" w:rsidP="00DD1436">
          <w:pPr>
            <w:pStyle w:val="E6AC6355997E4781BFD1CFAA5BE743BC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C5931A98C42E41F49E80CED66B5D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B2B37-9FD6-4684-9C88-DDD8DBA7BF0F}"/>
      </w:docPartPr>
      <w:docPartBody>
        <w:p w:rsidR="004D629A" w:rsidRDefault="00DD1436" w:rsidP="00DD1436">
          <w:pPr>
            <w:pStyle w:val="C5931A98C42E41F49E80CED66B5D7516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070FF74299E74D629C60B40CD9DEE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B8C0B-74CB-48F3-9138-E8824775E5A0}"/>
      </w:docPartPr>
      <w:docPartBody>
        <w:p w:rsidR="004D629A" w:rsidRDefault="00DD1436" w:rsidP="00DD1436">
          <w:pPr>
            <w:pStyle w:val="070FF74299E74D629C60B40CD9DEE6F4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C5D695A6F9274F00B73617C3A35DE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76CE0-8CF8-42FE-9A2F-03D5E41BF61C}"/>
      </w:docPartPr>
      <w:docPartBody>
        <w:p w:rsidR="004D629A" w:rsidRDefault="00DD1436" w:rsidP="00DD1436">
          <w:pPr>
            <w:pStyle w:val="C5D695A6F9274F00B73617C3A35DE57C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A75582D3D5BB4B69B4F3484190178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ADAAE-B6C2-4A8C-942C-306B3FD0DCEB}"/>
      </w:docPartPr>
      <w:docPartBody>
        <w:p w:rsidR="004D629A" w:rsidRDefault="00DD1436" w:rsidP="00DD1436">
          <w:pPr>
            <w:pStyle w:val="A75582D3D5BB4B69B4F3484190178B0A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83B2AFD2620F49AEBC1FB3795C004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9B497-AA3B-4795-8128-E1464C401D50}"/>
      </w:docPartPr>
      <w:docPartBody>
        <w:p w:rsidR="004D629A" w:rsidRDefault="00DD1436" w:rsidP="00DD1436">
          <w:pPr>
            <w:pStyle w:val="83B2AFD2620F49AEBC1FB3795C004DDD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62426C28004648DEB527197AF8A87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E36C5-F145-48B3-8B2B-DA61A6F0AF9A}"/>
      </w:docPartPr>
      <w:docPartBody>
        <w:p w:rsidR="004D629A" w:rsidRDefault="00DD1436" w:rsidP="00DD1436">
          <w:pPr>
            <w:pStyle w:val="62426C28004648DEB527197AF8A87E02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BBFF56B984284397B9CBB43441E90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47EC8-55F5-4CE1-88B4-17C22F78B9D1}"/>
      </w:docPartPr>
      <w:docPartBody>
        <w:p w:rsidR="004D629A" w:rsidRDefault="00DD1436" w:rsidP="00DD1436">
          <w:pPr>
            <w:pStyle w:val="BBFF56B984284397B9CBB43441E90783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385ECB68C2734526BBF42C70F9D20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9B671-42CC-4663-AD40-44520452EF1D}"/>
      </w:docPartPr>
      <w:docPartBody>
        <w:p w:rsidR="004D629A" w:rsidRDefault="00DD1436" w:rsidP="00DD1436">
          <w:pPr>
            <w:pStyle w:val="385ECB68C2734526BBF42C70F9D2039E"/>
          </w:pPr>
          <w:r w:rsidRPr="00B46F0B">
            <w:rPr>
              <w:rStyle w:val="PlaceholderText"/>
              <w:rFonts w:ascii="Californian FB" w:hAnsi="Californian FB"/>
            </w:rPr>
            <w:t>Click or tap here to enter text.</w:t>
          </w:r>
        </w:p>
      </w:docPartBody>
    </w:docPart>
    <w:docPart>
      <w:docPartPr>
        <w:name w:val="AC02FC6890924204A11516E7D2E33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2F803-807D-45F6-A685-4342EBF16599}"/>
      </w:docPartPr>
      <w:docPartBody>
        <w:p w:rsidR="004D629A" w:rsidRDefault="00DD1436" w:rsidP="00DD1436">
          <w:pPr>
            <w:pStyle w:val="AC02FC6890924204A11516E7D2E33B42"/>
          </w:pPr>
          <w:r w:rsidRPr="00B46F0B">
            <w:rPr>
              <w:rStyle w:val="PlaceholderText"/>
              <w:rFonts w:ascii="Californian FB" w:hAnsi="Californian FB"/>
            </w:rPr>
            <w:t>Click or tap here to enter text.</w:t>
          </w:r>
        </w:p>
      </w:docPartBody>
    </w:docPart>
    <w:docPart>
      <w:docPartPr>
        <w:name w:val="44F2DA97E43744CEB788DF1326C14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B5CFA-5D66-4FDF-BFAF-E8B497AD94E0}"/>
      </w:docPartPr>
      <w:docPartBody>
        <w:p w:rsidR="004D629A" w:rsidRDefault="00DD1436" w:rsidP="00DD1436">
          <w:pPr>
            <w:pStyle w:val="44F2DA97E43744CEB788DF1326C14DCF"/>
          </w:pPr>
          <w:r w:rsidRPr="00B46F0B">
            <w:rPr>
              <w:rStyle w:val="PlaceholderText"/>
              <w:rFonts w:ascii="Californian FB" w:hAnsi="Californian FB"/>
            </w:rPr>
            <w:t>Click or tap here to enter text.</w:t>
          </w:r>
        </w:p>
      </w:docPartBody>
    </w:docPart>
    <w:docPart>
      <w:docPartPr>
        <w:name w:val="3D1319436FAF4C5AA361253630018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9E4C2-8602-4A04-AEDE-AF51910F9A60}"/>
      </w:docPartPr>
      <w:docPartBody>
        <w:p w:rsidR="004D629A" w:rsidRDefault="00DD1436" w:rsidP="00DD1436">
          <w:pPr>
            <w:pStyle w:val="3D1319436FAF4C5AA361253630018AA4"/>
          </w:pPr>
          <w:r w:rsidRPr="00B46F0B">
            <w:rPr>
              <w:rStyle w:val="PlaceholderText"/>
              <w:rFonts w:ascii="Californian FB" w:hAnsi="Californian FB"/>
            </w:rPr>
            <w:t>Click or tap to enter a date.</w:t>
          </w:r>
        </w:p>
      </w:docPartBody>
    </w:docPart>
    <w:docPart>
      <w:docPartPr>
        <w:name w:val="3A1C7969AD6F4179B39773E2C320E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98061-4E6B-42F2-864C-D6098EF0E697}"/>
      </w:docPartPr>
      <w:docPartBody>
        <w:p w:rsidR="004D629A" w:rsidRDefault="00DD1436" w:rsidP="00DD1436">
          <w:pPr>
            <w:pStyle w:val="3A1C7969AD6F4179B39773E2C320E56E"/>
          </w:pPr>
          <w:r w:rsidRPr="00B46F0B">
            <w:rPr>
              <w:rStyle w:val="PlaceholderText"/>
              <w:rFonts w:ascii="Californian FB" w:hAnsi="Californian FB"/>
            </w:rPr>
            <w:t>Click or tap to enter a date.</w:t>
          </w:r>
        </w:p>
      </w:docPartBody>
    </w:docPart>
    <w:docPart>
      <w:docPartPr>
        <w:name w:val="7B74B5AB73F44B59925C801DB2E93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D7C25-F269-4736-8DAE-38FDFD02F921}"/>
      </w:docPartPr>
      <w:docPartBody>
        <w:p w:rsidR="004D629A" w:rsidRDefault="00DD1436" w:rsidP="00DD1436">
          <w:pPr>
            <w:pStyle w:val="7B74B5AB73F44B59925C801DB2E93576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3E9C8F48154C4BFDAD58F4BE7A531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1BAD8-D895-4C2E-91F6-114226F21D85}"/>
      </w:docPartPr>
      <w:docPartBody>
        <w:p w:rsidR="004D629A" w:rsidRDefault="00DD1436" w:rsidP="00DD1436">
          <w:pPr>
            <w:pStyle w:val="3E9C8F48154C4BFDAD58F4BE7A531EFF"/>
          </w:pPr>
          <w:r w:rsidRPr="00B46F0B">
            <w:rPr>
              <w:rStyle w:val="PlaceholderText"/>
              <w:rFonts w:ascii="Californian FB" w:hAnsi="Californian FB"/>
              <w:sz w:val="22"/>
            </w:rPr>
            <w:t>Click or tap here to enter text.</w:t>
          </w:r>
        </w:p>
      </w:docPartBody>
    </w:docPart>
    <w:docPart>
      <w:docPartPr>
        <w:name w:val="856ED62517EB44278C21FB2187F08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1AFDB-A210-4ED1-837E-D92D8A7B9290}"/>
      </w:docPartPr>
      <w:docPartBody>
        <w:p w:rsidR="004D629A" w:rsidRDefault="00DD1436" w:rsidP="00DD1436">
          <w:pPr>
            <w:pStyle w:val="856ED62517EB44278C21FB2187F08938"/>
          </w:pPr>
          <w:r w:rsidRPr="00215EC1">
            <w:rPr>
              <w:rStyle w:val="PlaceholderText"/>
              <w:rFonts w:ascii="Californian FB" w:hAnsi="Californian FB"/>
              <w:b w:val="0"/>
              <w:bCs w:val="0"/>
              <w:sz w:val="22"/>
            </w:rPr>
            <w:t>Click or tap here to enter text.</w:t>
          </w:r>
        </w:p>
      </w:docPartBody>
    </w:docPart>
    <w:docPart>
      <w:docPartPr>
        <w:name w:val="03774236ECEB451B83B68F306A298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5EAB5-2FC3-44B4-A40C-F3D4CCCB4E5C}"/>
      </w:docPartPr>
      <w:docPartBody>
        <w:p w:rsidR="004D629A" w:rsidRDefault="00DD1436" w:rsidP="00DD1436">
          <w:pPr>
            <w:pStyle w:val="03774236ECEB451B83B68F306A2989C8"/>
          </w:pPr>
          <w:r w:rsidRPr="00215EC1">
            <w:rPr>
              <w:rStyle w:val="PlaceholderText"/>
              <w:rFonts w:ascii="Californian FB" w:hAnsi="Californian FB"/>
              <w:b w:val="0"/>
              <w:bCs w:val="0"/>
              <w:sz w:val="22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398E8-2F00-45FB-A85F-6A5D3A84F1CA}"/>
      </w:docPartPr>
      <w:docPartBody>
        <w:p w:rsidR="00000000" w:rsidRDefault="004D629A">
          <w:r w:rsidRPr="00D463B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936E29756FC492BA986BC6F36E29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5A461-F6F3-4796-8EBA-C097C38B8D30}"/>
      </w:docPartPr>
      <w:docPartBody>
        <w:p w:rsidR="00000000" w:rsidRDefault="004D629A" w:rsidP="004D629A">
          <w:pPr>
            <w:pStyle w:val="F936E29756FC492BA986BC6F36E29EFF"/>
          </w:pPr>
          <w:r w:rsidRPr="00D463B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36"/>
    <w:rsid w:val="0018077A"/>
    <w:rsid w:val="004D629A"/>
    <w:rsid w:val="00DD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05B04F94DB4A4E8648753041073F8A">
    <w:name w:val="5705B04F94DB4A4E8648753041073F8A"/>
  </w:style>
  <w:style w:type="paragraph" w:customStyle="1" w:styleId="85A09163A93B454C801B6536A7648797">
    <w:name w:val="85A09163A93B454C801B6536A7648797"/>
  </w:style>
  <w:style w:type="paragraph" w:customStyle="1" w:styleId="6A67F5F760C04ABA8554DD18D5F52410">
    <w:name w:val="6A67F5F760C04ABA8554DD18D5F52410"/>
  </w:style>
  <w:style w:type="paragraph" w:customStyle="1" w:styleId="D2D683C97065425AA091091380F843CA">
    <w:name w:val="D2D683C97065425AA091091380F843CA"/>
  </w:style>
  <w:style w:type="paragraph" w:customStyle="1" w:styleId="8EFB55DA9AE84B45A9D3FDA35622BA5E">
    <w:name w:val="8EFB55DA9AE84B45A9D3FDA35622BA5E"/>
  </w:style>
  <w:style w:type="paragraph" w:customStyle="1" w:styleId="AD4155AF066D4D84BC0F38C0F6823B19">
    <w:name w:val="AD4155AF066D4D84BC0F38C0F6823B19"/>
  </w:style>
  <w:style w:type="paragraph" w:customStyle="1" w:styleId="4A13530C607541BB9742F121BAD04D30">
    <w:name w:val="4A13530C607541BB9742F121BAD04D30"/>
  </w:style>
  <w:style w:type="paragraph" w:customStyle="1" w:styleId="AC6059C97A0F48568135D3EEA45C28C6">
    <w:name w:val="AC6059C97A0F48568135D3EEA45C28C6"/>
  </w:style>
  <w:style w:type="paragraph" w:customStyle="1" w:styleId="844627026AD64B5999889FAB0136B82D">
    <w:name w:val="844627026AD64B5999889FAB0136B82D"/>
  </w:style>
  <w:style w:type="paragraph" w:customStyle="1" w:styleId="3646A6DF0633496EAF8C333D76031F1C">
    <w:name w:val="3646A6DF0633496EAF8C333D76031F1C"/>
  </w:style>
  <w:style w:type="paragraph" w:customStyle="1" w:styleId="C3775C84B66745CF939751007D7A41A4">
    <w:name w:val="C3775C84B66745CF939751007D7A41A4"/>
  </w:style>
  <w:style w:type="paragraph" w:customStyle="1" w:styleId="C19F537F838D42BA8B4FCA60457E1A57">
    <w:name w:val="C19F537F838D42BA8B4FCA60457E1A57"/>
  </w:style>
  <w:style w:type="paragraph" w:customStyle="1" w:styleId="80EB405E31F947438616231C0D8F7DA9">
    <w:name w:val="80EB405E31F947438616231C0D8F7DA9"/>
  </w:style>
  <w:style w:type="paragraph" w:customStyle="1" w:styleId="F12B0FE7B38B49D8B94474BFB060C9D8">
    <w:name w:val="F12B0FE7B38B49D8B94474BFB060C9D8"/>
  </w:style>
  <w:style w:type="paragraph" w:customStyle="1" w:styleId="0F2DC88147D34AFE88C93C1BD49CB696">
    <w:name w:val="0F2DC88147D34AFE88C93C1BD49CB696"/>
  </w:style>
  <w:style w:type="paragraph" w:customStyle="1" w:styleId="851319957FC44C07B4B49860B1A998D5">
    <w:name w:val="851319957FC44C07B4B49860B1A998D5"/>
  </w:style>
  <w:style w:type="paragraph" w:customStyle="1" w:styleId="04901253DBD3419CB614CF1565D0BEBF">
    <w:name w:val="04901253DBD3419CB614CF1565D0BEBF"/>
  </w:style>
  <w:style w:type="paragraph" w:customStyle="1" w:styleId="9F1DB01ED389450BA55BEE4742A8CF85">
    <w:name w:val="9F1DB01ED389450BA55BEE4742A8CF85"/>
  </w:style>
  <w:style w:type="paragraph" w:customStyle="1" w:styleId="DC54A065D8B14C94B7F5223E68524196">
    <w:name w:val="DC54A065D8B14C94B7F5223E68524196"/>
  </w:style>
  <w:style w:type="paragraph" w:customStyle="1" w:styleId="D7674B09F90D47708DFF2FAD1654D0A8">
    <w:name w:val="D7674B09F90D47708DFF2FAD1654D0A8"/>
  </w:style>
  <w:style w:type="paragraph" w:customStyle="1" w:styleId="F25906ECFA1E439CAFC032DADD1D14CB">
    <w:name w:val="F25906ECFA1E439CAFC032DADD1D14CB"/>
  </w:style>
  <w:style w:type="paragraph" w:customStyle="1" w:styleId="142766AABA6140BBB6B7D22EADCFCBCB">
    <w:name w:val="142766AABA6140BBB6B7D22EADCFCBCB"/>
  </w:style>
  <w:style w:type="paragraph" w:customStyle="1" w:styleId="81E69395C5E547429382ECF9AB37663C">
    <w:name w:val="81E69395C5E547429382ECF9AB37663C"/>
    <w:rsid w:val="00DD1436"/>
  </w:style>
  <w:style w:type="paragraph" w:customStyle="1" w:styleId="22F2BA338E6A4CA094B7DB06397FD3EE">
    <w:name w:val="22F2BA338E6A4CA094B7DB06397FD3EE"/>
    <w:rsid w:val="00DD1436"/>
  </w:style>
  <w:style w:type="paragraph" w:customStyle="1" w:styleId="291EA78A4DFE43519643B9335DA7BA78">
    <w:name w:val="291EA78A4DFE43519643B9335DA7BA78"/>
    <w:rsid w:val="00DD1436"/>
  </w:style>
  <w:style w:type="paragraph" w:customStyle="1" w:styleId="844C3A45E43B436C8B06253D304E17A4">
    <w:name w:val="844C3A45E43B436C8B06253D304E17A4"/>
    <w:rsid w:val="00DD1436"/>
  </w:style>
  <w:style w:type="paragraph" w:customStyle="1" w:styleId="D074DEEBB7A547329855DFF001410AB7">
    <w:name w:val="D074DEEBB7A547329855DFF001410AB7"/>
    <w:rsid w:val="00DD1436"/>
  </w:style>
  <w:style w:type="paragraph" w:customStyle="1" w:styleId="D46C8EBF28AD4B35BF12A9886548C8B8">
    <w:name w:val="D46C8EBF28AD4B35BF12A9886548C8B8"/>
    <w:rsid w:val="00DD1436"/>
  </w:style>
  <w:style w:type="paragraph" w:customStyle="1" w:styleId="0613D4C4FEF84686A5092DEE4AA3FE8C">
    <w:name w:val="0613D4C4FEF84686A5092DEE4AA3FE8C"/>
    <w:rsid w:val="00DD1436"/>
  </w:style>
  <w:style w:type="paragraph" w:customStyle="1" w:styleId="C97A7D96CDE64B439C87968C1FA5C3C3">
    <w:name w:val="C97A7D96CDE64B439C87968C1FA5C3C3"/>
    <w:rsid w:val="00DD1436"/>
  </w:style>
  <w:style w:type="paragraph" w:customStyle="1" w:styleId="D7CE7754562746EBA62FBC0D24B5E503">
    <w:name w:val="D7CE7754562746EBA62FBC0D24B5E503"/>
    <w:rsid w:val="00DD1436"/>
  </w:style>
  <w:style w:type="paragraph" w:customStyle="1" w:styleId="2F03935D8AE644008EF655043F53C139">
    <w:name w:val="2F03935D8AE644008EF655043F53C139"/>
    <w:rsid w:val="00DD1436"/>
  </w:style>
  <w:style w:type="paragraph" w:customStyle="1" w:styleId="0724B918F5B143F7ACD22F38ED728CC5">
    <w:name w:val="0724B918F5B143F7ACD22F38ED728CC5"/>
    <w:rsid w:val="00DD1436"/>
  </w:style>
  <w:style w:type="paragraph" w:customStyle="1" w:styleId="867EBC3AE3C44CF3B122CF6ACCF5D6F9">
    <w:name w:val="867EBC3AE3C44CF3B122CF6ACCF5D6F9"/>
    <w:rsid w:val="00DD1436"/>
  </w:style>
  <w:style w:type="paragraph" w:customStyle="1" w:styleId="A44ADD4C29754328A431BF64AFCB1EFD">
    <w:name w:val="A44ADD4C29754328A431BF64AFCB1EFD"/>
    <w:rsid w:val="00DD1436"/>
  </w:style>
  <w:style w:type="paragraph" w:customStyle="1" w:styleId="C209CDD5F5464EED845DB3B8FF610C89">
    <w:name w:val="C209CDD5F5464EED845DB3B8FF610C89"/>
    <w:rsid w:val="00DD1436"/>
  </w:style>
  <w:style w:type="paragraph" w:customStyle="1" w:styleId="1C1EB055495C4F30ADD82B2C8C85EFCA">
    <w:name w:val="1C1EB055495C4F30ADD82B2C8C85EFCA"/>
    <w:rsid w:val="00DD1436"/>
  </w:style>
  <w:style w:type="paragraph" w:customStyle="1" w:styleId="CA7052B5D100441B8783E1C3373AF98F">
    <w:name w:val="CA7052B5D100441B8783E1C3373AF98F"/>
    <w:rsid w:val="00DD1436"/>
  </w:style>
  <w:style w:type="paragraph" w:customStyle="1" w:styleId="036C553702084B45AC477EBB22B5BED0">
    <w:name w:val="036C553702084B45AC477EBB22B5BED0"/>
    <w:rsid w:val="00DD1436"/>
  </w:style>
  <w:style w:type="paragraph" w:customStyle="1" w:styleId="A796858B7AE64647AE392CF7D2A6FE75">
    <w:name w:val="A796858B7AE64647AE392CF7D2A6FE75"/>
    <w:rsid w:val="00DD1436"/>
  </w:style>
  <w:style w:type="paragraph" w:customStyle="1" w:styleId="B68683B898D84161BAE9FEB3FF9CDDE1">
    <w:name w:val="B68683B898D84161BAE9FEB3FF9CDDE1"/>
    <w:rsid w:val="00DD1436"/>
  </w:style>
  <w:style w:type="paragraph" w:customStyle="1" w:styleId="23E3828DCA284F52A90D7627FF7F7762">
    <w:name w:val="23E3828DCA284F52A90D7627FF7F7762"/>
    <w:rsid w:val="00DD1436"/>
  </w:style>
  <w:style w:type="paragraph" w:customStyle="1" w:styleId="77F578850A5649B88FFEBFC7698A9A1D">
    <w:name w:val="77F578850A5649B88FFEBFC7698A9A1D"/>
    <w:rsid w:val="00DD1436"/>
  </w:style>
  <w:style w:type="paragraph" w:customStyle="1" w:styleId="22FA67CE2B0A44109108699DAEC94194">
    <w:name w:val="22FA67CE2B0A44109108699DAEC94194"/>
    <w:rsid w:val="00DD1436"/>
  </w:style>
  <w:style w:type="paragraph" w:customStyle="1" w:styleId="4C1ABFAAEBF94E228E817E4618AF0ADB">
    <w:name w:val="4C1ABFAAEBF94E228E817E4618AF0ADB"/>
    <w:rsid w:val="00DD1436"/>
  </w:style>
  <w:style w:type="paragraph" w:customStyle="1" w:styleId="4EA9ED878B5245728E47D3CF00D9EBAE">
    <w:name w:val="4EA9ED878B5245728E47D3CF00D9EBAE"/>
    <w:rsid w:val="00DD1436"/>
  </w:style>
  <w:style w:type="paragraph" w:customStyle="1" w:styleId="DCE68B60CF294ADA8F742F7B72674FFE">
    <w:name w:val="DCE68B60CF294ADA8F742F7B72674FFE"/>
    <w:rsid w:val="00DD1436"/>
  </w:style>
  <w:style w:type="paragraph" w:customStyle="1" w:styleId="0706DD5733AF49899EF61C24EDAD4CBF">
    <w:name w:val="0706DD5733AF49899EF61C24EDAD4CBF"/>
    <w:rsid w:val="00DD1436"/>
  </w:style>
  <w:style w:type="character" w:styleId="PlaceholderText">
    <w:name w:val="Placeholder Text"/>
    <w:uiPriority w:val="99"/>
    <w:semiHidden/>
    <w:rsid w:val="004D629A"/>
    <w:rPr>
      <w:color w:val="808080"/>
    </w:rPr>
  </w:style>
  <w:style w:type="paragraph" w:customStyle="1" w:styleId="8F2A396BE61748D7B0B19F11CA3DAFB6">
    <w:name w:val="8F2A396BE61748D7B0B19F11CA3DAFB6"/>
    <w:rsid w:val="00DD1436"/>
  </w:style>
  <w:style w:type="paragraph" w:customStyle="1" w:styleId="37E7099C47084405BEFC83581E9F3410">
    <w:name w:val="37E7099C47084405BEFC83581E9F3410"/>
    <w:rsid w:val="00DD1436"/>
  </w:style>
  <w:style w:type="paragraph" w:customStyle="1" w:styleId="A98EB71E4EB24D3284FDFB09A8474A29">
    <w:name w:val="A98EB71E4EB24D3284FDFB09A8474A29"/>
    <w:rsid w:val="00DD1436"/>
  </w:style>
  <w:style w:type="paragraph" w:customStyle="1" w:styleId="0B22F17AB3D549F5AB33FC84F136BE64">
    <w:name w:val="0B22F17AB3D549F5AB33FC84F136BE64"/>
    <w:rsid w:val="00DD1436"/>
  </w:style>
  <w:style w:type="paragraph" w:customStyle="1" w:styleId="42A7224932EB4A71AFE9B5506A4130D0">
    <w:name w:val="42A7224932EB4A71AFE9B5506A4130D0"/>
    <w:rsid w:val="00DD1436"/>
  </w:style>
  <w:style w:type="paragraph" w:customStyle="1" w:styleId="A91AF0B6BEAB417AB4679CD2599B8AC8">
    <w:name w:val="A91AF0B6BEAB417AB4679CD2599B8AC8"/>
    <w:rsid w:val="00DD1436"/>
  </w:style>
  <w:style w:type="paragraph" w:customStyle="1" w:styleId="C677E280DEDB4A49891105F75F76A9C3">
    <w:name w:val="C677E280DEDB4A49891105F75F76A9C3"/>
    <w:rsid w:val="00DD1436"/>
  </w:style>
  <w:style w:type="paragraph" w:customStyle="1" w:styleId="2C0E0BDBF6A64A169DF15938C2AF0697">
    <w:name w:val="2C0E0BDBF6A64A169DF15938C2AF0697"/>
    <w:rsid w:val="00DD1436"/>
  </w:style>
  <w:style w:type="paragraph" w:customStyle="1" w:styleId="5C00568DC58B4681A045140B5988F892">
    <w:name w:val="5C00568DC58B4681A045140B5988F892"/>
    <w:rsid w:val="00DD1436"/>
  </w:style>
  <w:style w:type="paragraph" w:customStyle="1" w:styleId="123BD98DA2B8482EA9A9226459AC016E">
    <w:name w:val="123BD98DA2B8482EA9A9226459AC016E"/>
    <w:rsid w:val="00DD1436"/>
  </w:style>
  <w:style w:type="paragraph" w:customStyle="1" w:styleId="CB34977839D34C2AAC5F8E5559FCD3DA">
    <w:name w:val="CB34977839D34C2AAC5F8E5559FCD3DA"/>
    <w:rsid w:val="00DD1436"/>
  </w:style>
  <w:style w:type="paragraph" w:customStyle="1" w:styleId="C862BF107E2D4153A4232250E8669770">
    <w:name w:val="C862BF107E2D4153A4232250E8669770"/>
    <w:rsid w:val="00DD1436"/>
  </w:style>
  <w:style w:type="paragraph" w:customStyle="1" w:styleId="E6DCB161607B41B6BE08F760EBCC63F7">
    <w:name w:val="E6DCB161607B41B6BE08F760EBCC63F7"/>
    <w:rsid w:val="00DD1436"/>
  </w:style>
  <w:style w:type="paragraph" w:customStyle="1" w:styleId="A6931404F30644DF9BBF31FE46B324E5">
    <w:name w:val="A6931404F30644DF9BBF31FE46B324E5"/>
    <w:rsid w:val="00DD1436"/>
  </w:style>
  <w:style w:type="paragraph" w:customStyle="1" w:styleId="6286C808CF7B45798373814331F3CDB5">
    <w:name w:val="6286C808CF7B45798373814331F3CDB5"/>
    <w:rsid w:val="00DD1436"/>
  </w:style>
  <w:style w:type="paragraph" w:customStyle="1" w:styleId="78326B44D4FE48A99C9A86E9D2159094">
    <w:name w:val="78326B44D4FE48A99C9A86E9D2159094"/>
    <w:rsid w:val="00DD1436"/>
  </w:style>
  <w:style w:type="paragraph" w:customStyle="1" w:styleId="76E5F552D08F4F589516CB53902E5DFC">
    <w:name w:val="76E5F552D08F4F589516CB53902E5DFC"/>
    <w:rsid w:val="00DD1436"/>
  </w:style>
  <w:style w:type="paragraph" w:customStyle="1" w:styleId="8178BC6B737C4DE89F9784F78BCB1436">
    <w:name w:val="8178BC6B737C4DE89F9784F78BCB1436"/>
    <w:rsid w:val="00DD1436"/>
  </w:style>
  <w:style w:type="paragraph" w:customStyle="1" w:styleId="0E86D7066361417BBEE75D6731F73637">
    <w:name w:val="0E86D7066361417BBEE75D6731F73637"/>
    <w:rsid w:val="00DD1436"/>
  </w:style>
  <w:style w:type="paragraph" w:customStyle="1" w:styleId="2C58F916BFF14134B1BAFA63CAB323BC">
    <w:name w:val="2C58F916BFF14134B1BAFA63CAB323BC"/>
    <w:rsid w:val="00DD1436"/>
  </w:style>
  <w:style w:type="paragraph" w:customStyle="1" w:styleId="5C1DBFCD1BD64BB79E5C2C2E26A174AD">
    <w:name w:val="5C1DBFCD1BD64BB79E5C2C2E26A174AD"/>
    <w:rsid w:val="00DD1436"/>
  </w:style>
  <w:style w:type="paragraph" w:customStyle="1" w:styleId="7A3E17AA78094140B95D7B8FCF342262">
    <w:name w:val="7A3E17AA78094140B95D7B8FCF342262"/>
    <w:rsid w:val="00DD1436"/>
  </w:style>
  <w:style w:type="paragraph" w:customStyle="1" w:styleId="E7028565B4B84034BB6017ADBBB25BC7">
    <w:name w:val="E7028565B4B84034BB6017ADBBB25BC7"/>
    <w:rsid w:val="00DD1436"/>
  </w:style>
  <w:style w:type="paragraph" w:customStyle="1" w:styleId="5705B04F94DB4A4E8648753041073F8A1">
    <w:name w:val="5705B04F94DB4A4E8648753041073F8A1"/>
    <w:rsid w:val="00DD1436"/>
    <w:pPr>
      <w:spacing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2C58F916BFF14134B1BAFA63CAB323BC1">
    <w:name w:val="2C58F916BFF14134B1BAFA63CAB323BC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5C1DBFCD1BD64BB79E5C2C2E26A174AD1">
    <w:name w:val="5C1DBFCD1BD64BB79E5C2C2E26A174AD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0706DD5733AF49899EF61C24EDAD4CBF1">
    <w:name w:val="0706DD5733AF49899EF61C24EDAD4CBF1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DE7E14E7DE99464A80ACACD3AA96A046">
    <w:name w:val="DE7E14E7DE99464A80ACACD3AA96A046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CE17E2B819454080885799B891D1B35F">
    <w:name w:val="CE17E2B819454080885799B891D1B35F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E6AC6355997E4781BFD1CFAA5BE743BC">
    <w:name w:val="E6AC6355997E4781BFD1CFAA5BE743BC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C5931A98C42E41F49E80CED66B5D7516">
    <w:name w:val="C5931A98C42E41F49E80CED66B5D7516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070FF74299E74D629C60B40CD9DEE6F4">
    <w:name w:val="070FF74299E74D629C60B40CD9DEE6F4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B68683B898D84161BAE9FEB3FF9CDDE11">
    <w:name w:val="B68683B898D84161BAE9FEB3FF9CDDE1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C5D695A6F9274F00B73617C3A35DE57C">
    <w:name w:val="C5D695A6F9274F00B73617C3A35DE57C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3646A6DF0633496EAF8C333D76031F1C1">
    <w:name w:val="3646A6DF0633496EAF8C333D76031F1C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A75582D3D5BB4B69B4F3484190178B0A">
    <w:name w:val="A75582D3D5BB4B69B4F3484190178B0A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4C1ABFAAEBF94E228E817E4618AF0ADB1">
    <w:name w:val="4C1ABFAAEBF94E228E817E4618AF0ADB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83B2AFD2620F49AEBC1FB3795C004DDD">
    <w:name w:val="83B2AFD2620F49AEBC1FB3795C004DDD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62426C28004648DEB527197AF8A87E02">
    <w:name w:val="62426C28004648DEB527197AF8A87E02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DCE68B60CF294ADA8F742F7B72674FFE1">
    <w:name w:val="DCE68B60CF294ADA8F742F7B72674FFE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BBFF56B984284397B9CBB43441E90783">
    <w:name w:val="BBFF56B984284397B9CBB43441E90783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385ECB68C2734526BBF42C70F9D2039E">
    <w:name w:val="385ECB68C2734526BBF42C70F9D2039E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E7028565B4B84034BB6017ADBBB25BC71">
    <w:name w:val="E7028565B4B84034BB6017ADBBB25BC7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7A3E17AA78094140B95D7B8FCF3422621">
    <w:name w:val="7A3E17AA78094140B95D7B8FCF3422621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B93CEB52E82E41B28D91A896A9EEFAF5">
    <w:name w:val="B93CEB52E82E41B28D91A896A9EEFAF5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757515AC08284FF29BE26CEB6ABC0A2D">
    <w:name w:val="757515AC08284FF29BE26CEB6ABC0A2D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8178BC6B737C4DE89F9784F78BCB14361">
    <w:name w:val="8178BC6B737C4DE89F9784F78BCB14361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AC02FC6890924204A11516E7D2E33B42">
    <w:name w:val="AC02FC6890924204A11516E7D2E33B42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44F2DA97E43744CEB788DF1326C14DCF">
    <w:name w:val="44F2DA97E43744CEB788DF1326C14DCF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3D1319436FAF4C5AA361253630018AA4">
    <w:name w:val="3D1319436FAF4C5AA361253630018AA4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3A1C7969AD6F4179B39773E2C320E56E">
    <w:name w:val="3A1C7969AD6F4179B39773E2C320E56E"/>
    <w:rsid w:val="00DD1436"/>
    <w:pPr>
      <w:spacing w:line="240" w:lineRule="auto"/>
      <w:jc w:val="center"/>
    </w:pPr>
    <w:rPr>
      <w:rFonts w:eastAsia="Franklin Gothic Book" w:cs="Times New Roman"/>
    </w:rPr>
  </w:style>
  <w:style w:type="paragraph" w:customStyle="1" w:styleId="7B74B5AB73F44B59925C801DB2E93576">
    <w:name w:val="7B74B5AB73F44B59925C801DB2E93576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3E9C8F48154C4BFDAD58F4BE7A531EFF">
    <w:name w:val="3E9C8F48154C4BFDAD58F4BE7A531EFF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856ED62517EB44278C21FB2187F08938">
    <w:name w:val="856ED62517EB44278C21FB2187F08938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03774236ECEB451B83B68F306A2989C8">
    <w:name w:val="03774236ECEB451B83B68F306A2989C8"/>
    <w:rsid w:val="00DD1436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F936E29756FC492BA986BC6F36E29EFF">
    <w:name w:val="F936E29756FC492BA986BC6F36E29EFF"/>
    <w:rsid w:val="004D62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B9E5603F95144AB8E8D63E7317B220" ma:contentTypeVersion="13" ma:contentTypeDescription="Create a new document." ma:contentTypeScope="" ma:versionID="a753e0b9465eeab02e423fcd0ad81d3a">
  <xsd:schema xmlns:xsd="http://www.w3.org/2001/XMLSchema" xmlns:xs="http://www.w3.org/2001/XMLSchema" xmlns:p="http://schemas.microsoft.com/office/2006/metadata/properties" xmlns:ns3="27bb2b5e-29d7-4dcf-b545-7649165cd665" xmlns:ns4="c83e6afe-bb8b-4e50-bd73-a4cb77c3695a" targetNamespace="http://schemas.microsoft.com/office/2006/metadata/properties" ma:root="true" ma:fieldsID="271ef6c1725188bf16ec2e5f15f12080" ns3:_="" ns4:_="">
    <xsd:import namespace="27bb2b5e-29d7-4dcf-b545-7649165cd665"/>
    <xsd:import namespace="c83e6afe-bb8b-4e50-bd73-a4cb77c3695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b2b5e-29d7-4dcf-b545-7649165cd6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e6afe-bb8b-4e50-bd73-a4cb77c369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c83e6afe-bb8b-4e50-bd73-a4cb77c3695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7D409-F9A4-4DF8-9AFD-054CFFAD2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bb2b5e-29d7-4dcf-b545-7649165cd665"/>
    <ds:schemaRef ds:uri="c83e6afe-bb8b-4e50-bd73-a4cb77c369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c83e6afe-bb8b-4e50-bd73-a4cb77c3695a"/>
  </ds:schemaRefs>
</ds:datastoreItem>
</file>

<file path=customXml/itemProps4.xml><?xml version="1.0" encoding="utf-8"?>
<ds:datastoreItem xmlns:ds="http://schemas.openxmlformats.org/officeDocument/2006/customXml" ds:itemID="{E5C99743-BB0B-4295-A015-0C5A05D56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2020-02-10T16:41:00Z</dcterms:created>
  <dcterms:modified xsi:type="dcterms:W3CDTF">2020-03-02T18:00:00Z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0x01010020B9E5603F95144AB8E8D63E7317B220</vt:lpwstr>
  </property>
</Properties>
</file>